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87DD" w14:textId="77777777" w:rsidR="00905306" w:rsidRPr="00BB4342" w:rsidRDefault="00905306" w:rsidP="00905306">
      <w:pPr>
        <w:snapToGrid w:val="0"/>
        <w:spacing w:after="240" w:line="240" w:lineRule="auto"/>
        <w:ind w:left="0" w:firstLine="0"/>
        <w:jc w:val="center"/>
        <w:rPr>
          <w:rFonts w:eastAsia="SimSun"/>
          <w:b/>
          <w:color w:val="auto"/>
          <w:sz w:val="28"/>
        </w:rPr>
      </w:pPr>
      <w:r w:rsidRPr="00BB4342">
        <w:rPr>
          <w:rFonts w:eastAsia="SimSun"/>
          <w:b/>
          <w:color w:val="auto"/>
          <w:sz w:val="28"/>
        </w:rPr>
        <w:t>Request for Recognition of Land Management</w:t>
      </w:r>
    </w:p>
    <w:p w14:paraId="7754E5E6" w14:textId="77777777" w:rsidR="00905306" w:rsidRPr="00BB4342" w:rsidRDefault="00905306" w:rsidP="00905306">
      <w:pPr>
        <w:snapToGrid w:val="0"/>
        <w:spacing w:before="120" w:after="240" w:line="240" w:lineRule="auto"/>
        <w:ind w:left="0" w:firstLine="0"/>
        <w:jc w:val="center"/>
        <w:rPr>
          <w:b/>
          <w:bCs/>
          <w:szCs w:val="21"/>
          <w:lang w:eastAsia="zh-CN"/>
        </w:rPr>
      </w:pPr>
      <w:r w:rsidRPr="00BB4342">
        <w:rPr>
          <w:b/>
          <w:bCs/>
          <w:szCs w:val="21"/>
        </w:rPr>
        <w:t>For use of recognition of the last 3 years land management for EU retroactive recognition or initial NOP</w:t>
      </w:r>
      <w:r>
        <w:rPr>
          <w:rFonts w:hint="eastAsia"/>
          <w:b/>
          <w:bCs/>
          <w:szCs w:val="21"/>
          <w:lang w:eastAsia="zh-CN"/>
        </w:rPr>
        <w:t>/JAS</w:t>
      </w:r>
      <w:r w:rsidRPr="00BB4342">
        <w:rPr>
          <w:b/>
          <w:bCs/>
          <w:szCs w:val="21"/>
        </w:rPr>
        <w:t xml:space="preserve"> application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 w14:paraId="0F04A6BD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bookmarkStart w:id="0" w:name="_Index"/>
      <w:bookmarkEnd w:id="0"/>
      <w:r w:rsidRPr="00BB4342">
        <w:rPr>
          <w:b/>
          <w:bCs/>
          <w:szCs w:val="21"/>
        </w:rPr>
        <w:t>Instructions for the operator:</w:t>
      </w:r>
    </w:p>
    <w:p w14:paraId="407D4FA4" w14:textId="77777777" w:rsidR="00905306" w:rsidRPr="00BB4342" w:rsidRDefault="00905306" w:rsidP="00905306">
      <w:pPr>
        <w:snapToGrid w:val="0"/>
        <w:spacing w:line="240" w:lineRule="auto"/>
        <w:ind w:left="0" w:firstLine="0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By submitting this application, your operation seeks recognition of land management for the plots specified in Section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2.3</w:t>
      </w:r>
      <w:r w:rsidRPr="00BB4342">
        <w:rPr>
          <w:rFonts w:eastAsia="SimSun"/>
          <w:color w:val="auto"/>
          <w:sz w:val="20"/>
          <w:szCs w:val="20"/>
          <w:lang w:eastAsia="zh-CN"/>
        </w:rPr>
        <w:t>. of this document. Such recognition may be granted for cultivated plots, fallow land, or virgin areas in accordance with the following organic standards:</w:t>
      </w:r>
    </w:p>
    <w:p w14:paraId="22651C26" w14:textId="77777777" w:rsidR="00905306" w:rsidRPr="00BB4342" w:rsidRDefault="00905306" w:rsidP="00905306">
      <w:pPr>
        <w:numPr>
          <w:ilvl w:val="0"/>
          <w:numId w:val="28"/>
        </w:numPr>
        <w:snapToGrid w:val="0"/>
        <w:spacing w:line="240" w:lineRule="auto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EU Organic Regulation: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Regulation (EU) 2018/848, Article 10(3)(b), and Commission Implementing Regulation (EU) 2021/1698, Article 24, permitting the recognition of prior periods where evidence demonstrates that the land has not been treated with unauthorized products for at least three years.</w:t>
      </w:r>
    </w:p>
    <w:p w14:paraId="1BF5A1EB" w14:textId="77777777" w:rsidR="00905306" w:rsidRPr="00BB4342" w:rsidRDefault="00905306" w:rsidP="00905306">
      <w:pPr>
        <w:numPr>
          <w:ilvl w:val="0"/>
          <w:numId w:val="28"/>
        </w:numPr>
        <w:snapToGrid w:val="0"/>
        <w:spacing w:line="240" w:lineRule="auto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NOP: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Section 7 C.F.R. § 205.202 and § 205.202 (b) of the National Organic Program, allowing certification of land with no application of prohibited substances for the preceding 36 months.</w:t>
      </w:r>
    </w:p>
    <w:p w14:paraId="39516C1E" w14:textId="77777777" w:rsidR="00905306" w:rsidRPr="00BB4342" w:rsidRDefault="00905306" w:rsidP="00905306">
      <w:pPr>
        <w:numPr>
          <w:ilvl w:val="0"/>
          <w:numId w:val="28"/>
        </w:numPr>
        <w:snapToGrid w:val="0"/>
        <w:spacing w:line="240" w:lineRule="auto"/>
        <w:jc w:val="both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JAS: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</w:t>
      </w:r>
      <w:r w:rsidRPr="00BB4342">
        <w:rPr>
          <w:rFonts w:eastAsia="SimSun"/>
          <w:color w:val="auto"/>
          <w:szCs w:val="21"/>
        </w:rPr>
        <w:t xml:space="preserve">Notification No. 1605, art. 2, 3 and 4 </w:t>
      </w:r>
      <w:r w:rsidRPr="00BB4342">
        <w:rPr>
          <w:rFonts w:eastAsia="SimSun"/>
          <w:color w:val="auto"/>
          <w:sz w:val="20"/>
          <w:szCs w:val="20"/>
          <w:lang w:eastAsia="zh-CN"/>
        </w:rPr>
        <w:t>of the Ministry of Agriculture, Forestry and Fisheries, establishing the Japanese Agricultural Standard for organic plants and organic processed foods (relevant provisions concerning conversion periods).</w:t>
      </w:r>
    </w:p>
    <w:p w14:paraId="03AD9A23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Application Processing and Inspection Procedure</w:t>
      </w:r>
    </w:p>
    <w:p w14:paraId="35FEDF05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Timing of Submission</w:t>
      </w:r>
    </w:p>
    <w:p w14:paraId="0DBEA666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We strongly recommend submitting this retroactive recognition request prior to the scheduled inspection. Submission in advance allows the certifier to perform a preliminary plot-wise risk analysis and determine the appropriate next steps (e.g., on-site visit, sampling requirements). Specifically for the EU organic certification, late submission of a request for retroactive recognition - for example during an inspection - without prior analysis - will require the inspector to reject the inspection request.</w:t>
      </w:r>
    </w:p>
    <w:p w14:paraId="660259E4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Risk Assessment and Sampling</w:t>
      </w:r>
    </w:p>
    <w:p w14:paraId="033F5A92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In accordance to the EU Organic Regulation, sample taking is required. In addition, if the plot-wise risk analysis identifies potential contamination risks due to the possible use of substances not authorized for organic production, soil and/or plant samples shall be collected from each affected plot and analysed by an accredited laboratory, as required under Article 1(2)(c) of Implementing Regulation (EU) 2020/464.</w:t>
      </w:r>
    </w:p>
    <w:p w14:paraId="3082453E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On-Site Inspection Requirements</w:t>
      </w:r>
    </w:p>
    <w:p w14:paraId="10A729D4" w14:textId="77777777" w:rsidR="00905306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Please note that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a decision on request for recognition of the land management can only be made following a physical on-site inspection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of all parcels covered by this request. Furthermore, in compliance with Article 10(3) of Regulation (EU) 2018/848,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no cultivation activities may be undertaken on the subject plots until the on-site inspection has been completed</w:t>
      </w:r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p w14:paraId="77FC6D60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b/>
          <w:bCs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You are advised to maintain the following documentation readily available for inspection, as it serves as evidence of production practices during the previous three years:</w:t>
      </w:r>
    </w:p>
    <w:p w14:paraId="29FCE108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Input usage records</w:t>
      </w:r>
    </w:p>
    <w:p w14:paraId="6551ABC6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Yield quantities</w:t>
      </w:r>
    </w:p>
    <w:p w14:paraId="0937A9CB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Purchase invoices</w:t>
      </w:r>
    </w:p>
    <w:p w14:paraId="37798293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GMO-free declarations</w:t>
      </w:r>
    </w:p>
    <w:p w14:paraId="4B931339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Declarations confirming the non-treatment of seeds</w:t>
      </w:r>
    </w:p>
    <w:p w14:paraId="64555908" w14:textId="77777777" w:rsidR="00905306" w:rsidRPr="00BB4342" w:rsidRDefault="00905306" w:rsidP="00905306">
      <w:pPr>
        <w:numPr>
          <w:ilvl w:val="0"/>
          <w:numId w:val="29"/>
        </w:num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Any other relevant information substantiating production history and land management over the last 3 years.</w:t>
      </w:r>
    </w:p>
    <w:p w14:paraId="39457441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Final Decision</w:t>
      </w:r>
    </w:p>
    <w:p w14:paraId="3889AE1E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Following evaluation of all collected evidence—including documentation, inspection findings, and any laboratory analyses—the final decision will be rendered by SRS Certification GmbH certification team. </w:t>
      </w:r>
    </w:p>
    <w:p w14:paraId="14E979D6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Fees</w:t>
      </w:r>
    </w:p>
    <w:p w14:paraId="5BF3BE6A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Please note that processing this application will be charged in accordance with our current price list.</w:t>
      </w:r>
    </w:p>
    <w:p w14:paraId="30DCC0C6" w14:textId="77777777" w:rsidR="00905306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Cs w:val="21"/>
        </w:rPr>
      </w:pPr>
      <w:r w:rsidRPr="00BB4342">
        <w:rPr>
          <w:b/>
          <w:bCs/>
          <w:szCs w:val="21"/>
        </w:rPr>
        <w:t>For SRS Internal Use Only</w:t>
      </w:r>
    </w:p>
    <w:tbl>
      <w:tblPr>
        <w:tblStyle w:val="TableGrid0"/>
        <w:tblW w:w="9072" w:type="dxa"/>
        <w:jc w:val="center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</w:tblBorders>
        <w:tblLook w:val="04A0" w:firstRow="1" w:lastRow="0" w:firstColumn="1" w:lastColumn="0" w:noHBand="0" w:noVBand="1"/>
      </w:tblPr>
      <w:tblGrid>
        <w:gridCol w:w="4372"/>
        <w:gridCol w:w="4700"/>
      </w:tblGrid>
      <w:tr w:rsidR="00CB58DD" w:rsidRPr="00AC32B0" w14:paraId="1B2F1D9D" w14:textId="77777777" w:rsidTr="00CB58DD">
        <w:trPr>
          <w:trHeight w:val="293"/>
          <w:jc w:val="center"/>
        </w:trPr>
        <w:tc>
          <w:tcPr>
            <w:tcW w:w="4372" w:type="dxa"/>
            <w:shd w:val="clear" w:color="auto" w:fill="FBE4D5" w:themeFill="accent2" w:themeFillTint="33"/>
          </w:tcPr>
          <w:p w14:paraId="60452A0C" w14:textId="77777777" w:rsidR="00CB58DD" w:rsidRDefault="00CB58DD" w:rsidP="00820372">
            <w:pPr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u w:val="single"/>
                <w:lang w:val="en-US" w:eastAsia="zh-CN"/>
              </w:rPr>
            </w:pPr>
            <w:bookmarkStart w:id="1" w:name="_Hlk104895920"/>
            <w:r w:rsidRPr="006F4C1D">
              <w:rPr>
                <w:sz w:val="18"/>
                <w:szCs w:val="18"/>
              </w:rPr>
              <w:t>Date Received:</w:t>
            </w:r>
            <w:r w:rsidRPr="006F4C1D">
              <w:t xml:space="preserve"> </w:t>
            </w:r>
            <w:r w:rsidRPr="006F4C1D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4C1D">
              <w:instrText xml:space="preserve"> FORMTEXT </w:instrText>
            </w:r>
            <w:r w:rsidRPr="006F4C1D">
              <w:fldChar w:fldCharType="separate"/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fldChar w:fldCharType="end"/>
            </w:r>
          </w:p>
        </w:tc>
        <w:tc>
          <w:tcPr>
            <w:tcW w:w="4700" w:type="dxa"/>
            <w:shd w:val="clear" w:color="auto" w:fill="FBE4D5" w:themeFill="accent2" w:themeFillTint="33"/>
          </w:tcPr>
          <w:p w14:paraId="586AFB14" w14:textId="77777777" w:rsidR="00CB58DD" w:rsidRDefault="00CB58DD" w:rsidP="00820372">
            <w:pPr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u w:val="single"/>
                <w:lang w:val="en-US" w:eastAsia="zh-CN"/>
              </w:rPr>
            </w:pPr>
            <w:r w:rsidRPr="006F4C1D">
              <w:rPr>
                <w:sz w:val="18"/>
                <w:szCs w:val="18"/>
              </w:rPr>
              <w:t>Assigned Reviewer:</w:t>
            </w:r>
            <w:r w:rsidRPr="006F4C1D">
              <w:t xml:space="preserve"> </w:t>
            </w:r>
            <w:r w:rsidRPr="006F4C1D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F4C1D">
              <w:instrText xml:space="preserve"> FORMTEXT </w:instrText>
            </w:r>
            <w:r w:rsidRPr="006F4C1D">
              <w:fldChar w:fldCharType="separate"/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t> </w:t>
            </w:r>
            <w:r w:rsidRPr="006F4C1D">
              <w:fldChar w:fldCharType="end"/>
            </w:r>
          </w:p>
        </w:tc>
      </w:tr>
    </w:tbl>
    <w:bookmarkEnd w:id="1"/>
    <w:p w14:paraId="798FC05C" w14:textId="77777777" w:rsidR="00905306" w:rsidRPr="00BB4342" w:rsidRDefault="00905306" w:rsidP="00905306">
      <w:pPr>
        <w:pStyle w:val="ListParagraph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lastRenderedPageBreak/>
        <w:t xml:space="preserve">Operator Information – </w:t>
      </w:r>
      <w:r w:rsidRPr="00BB4342">
        <w:rPr>
          <w:b/>
          <w:bCs/>
          <w:color w:val="4472C4" w:themeColor="accent1"/>
          <w:szCs w:val="21"/>
        </w:rPr>
        <w:t>please fill out blue cells</w:t>
      </w:r>
    </w:p>
    <w:tbl>
      <w:tblPr>
        <w:tblW w:w="9072" w:type="dxa"/>
        <w:jc w:val="center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5797"/>
      </w:tblGrid>
      <w:tr w:rsidR="00905306" w:rsidRPr="00E90444" w14:paraId="452E3CA4" w14:textId="77777777" w:rsidTr="00820372">
        <w:trPr>
          <w:trHeight w:val="340"/>
          <w:jc w:val="center"/>
        </w:trPr>
        <w:tc>
          <w:tcPr>
            <w:tcW w:w="1805" w:type="pct"/>
          </w:tcPr>
          <w:p w14:paraId="1AD38FB2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Name of Operator (Applicant)</w:t>
            </w:r>
          </w:p>
        </w:tc>
        <w:tc>
          <w:tcPr>
            <w:tcW w:w="3195" w:type="pct"/>
            <w:shd w:val="clear" w:color="auto" w:fill="D9E2F3" w:themeFill="accent1" w:themeFillTint="33"/>
            <w:vAlign w:val="center"/>
          </w:tcPr>
          <w:p w14:paraId="413C6652" w14:textId="77777777" w:rsidR="00905306" w:rsidRPr="00E90444" w:rsidRDefault="00905306" w:rsidP="00820372">
            <w:pPr>
              <w:spacing w:line="36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</w:p>
        </w:tc>
      </w:tr>
      <w:tr w:rsidR="00905306" w:rsidRPr="00E90444" w14:paraId="1F5F098E" w14:textId="77777777" w:rsidTr="00820372">
        <w:trPr>
          <w:trHeight w:val="340"/>
          <w:jc w:val="center"/>
        </w:trPr>
        <w:tc>
          <w:tcPr>
            <w:tcW w:w="1805" w:type="pct"/>
          </w:tcPr>
          <w:p w14:paraId="19D94C27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Contact Person &amp; Email</w:t>
            </w:r>
          </w:p>
        </w:tc>
        <w:tc>
          <w:tcPr>
            <w:tcW w:w="3195" w:type="pct"/>
            <w:shd w:val="clear" w:color="auto" w:fill="D9E2F3" w:themeFill="accent1" w:themeFillTint="33"/>
            <w:vAlign w:val="center"/>
          </w:tcPr>
          <w:p w14:paraId="404B2F36" w14:textId="77777777" w:rsidR="00905306" w:rsidRPr="00E90444" w:rsidRDefault="00905306" w:rsidP="00820372">
            <w:pPr>
              <w:spacing w:line="36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 xml:space="preserve">Name: </w:t>
            </w: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  <w:r w:rsidRPr="00E90444">
              <w:rPr>
                <w:sz w:val="20"/>
                <w:szCs w:val="20"/>
              </w:rPr>
              <w:t xml:space="preserve">   / Email: </w:t>
            </w: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</w:p>
        </w:tc>
      </w:tr>
      <w:tr w:rsidR="00905306" w:rsidRPr="00E90444" w14:paraId="373807AD" w14:textId="77777777" w:rsidTr="00820372">
        <w:trPr>
          <w:trHeight w:val="340"/>
          <w:jc w:val="center"/>
        </w:trPr>
        <w:tc>
          <w:tcPr>
            <w:tcW w:w="1805" w:type="pct"/>
            <w:vAlign w:val="center"/>
          </w:tcPr>
          <w:p w14:paraId="1BFE4562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Standard</w:t>
            </w:r>
            <w:r>
              <w:rPr>
                <w:sz w:val="20"/>
                <w:szCs w:val="20"/>
              </w:rPr>
              <w:t>s</w:t>
            </w:r>
            <w:r w:rsidRPr="00E90444">
              <w:rPr>
                <w:sz w:val="20"/>
                <w:szCs w:val="20"/>
              </w:rPr>
              <w:t xml:space="preserve"> for</w:t>
            </w:r>
            <w:r>
              <w:rPr>
                <w:sz w:val="20"/>
                <w:szCs w:val="20"/>
              </w:rPr>
              <w:t xml:space="preserve"> which approval is requested</w:t>
            </w:r>
          </w:p>
        </w:tc>
        <w:tc>
          <w:tcPr>
            <w:tcW w:w="3195" w:type="pct"/>
            <w:shd w:val="clear" w:color="auto" w:fill="D9E2F3" w:themeFill="accent1" w:themeFillTint="33"/>
            <w:vAlign w:val="center"/>
          </w:tcPr>
          <w:p w14:paraId="04B88E4E" w14:textId="57CEDF6A" w:rsidR="00905306" w:rsidRPr="00E90444" w:rsidRDefault="00000000" w:rsidP="00820372">
            <w:pPr>
              <w:spacing w:line="360" w:lineRule="exact"/>
              <w:rPr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75185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EU:</w:t>
            </w:r>
            <w:r w:rsidR="00905306" w:rsidRPr="00E90444">
              <w:rPr>
                <w:sz w:val="20"/>
                <w:szCs w:val="20"/>
              </w:rPr>
              <w:t xml:space="preserve"> Regulation (EU) 2018/848 &amp; 2021/1165</w:t>
            </w:r>
            <w:r w:rsidR="00905306" w:rsidRPr="00E90444">
              <w:rPr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9415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NOP:</w:t>
            </w:r>
            <w:r w:rsidR="00905306" w:rsidRPr="00E90444">
              <w:rPr>
                <w:sz w:val="20"/>
                <w:szCs w:val="20"/>
              </w:rPr>
              <w:t xml:space="preserve"> USDA National Organic Program</w:t>
            </w:r>
            <w:r w:rsidR="00905306" w:rsidRPr="00E90444">
              <w:rPr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48607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JAS:</w:t>
            </w:r>
            <w:r w:rsidR="00905306" w:rsidRPr="00E90444">
              <w:rPr>
                <w:sz w:val="20"/>
                <w:szCs w:val="20"/>
              </w:rPr>
              <w:t xml:space="preserve"> Japanese Agricultural Standard</w:t>
            </w:r>
            <w:r w:rsidR="00905306" w:rsidRPr="00E90444">
              <w:rPr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56655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22D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b/>
                <w:bCs/>
                <w:sz w:val="20"/>
                <w:szCs w:val="20"/>
              </w:rPr>
              <w:t>Other:</w:t>
            </w:r>
            <w:r w:rsidR="00905306" w:rsidRPr="00E90444">
              <w:rPr>
                <w:sz w:val="20"/>
                <w:szCs w:val="20"/>
              </w:rPr>
              <w:t xml:space="preserve"> </w:t>
            </w:r>
            <w:r w:rsidR="00905306"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E90444">
              <w:rPr>
                <w:sz w:val="20"/>
                <w:szCs w:val="20"/>
              </w:rPr>
              <w:instrText xml:space="preserve"> FORMTEXT </w:instrText>
            </w:r>
            <w:r w:rsidR="00905306" w:rsidRPr="00E90444">
              <w:rPr>
                <w:sz w:val="20"/>
                <w:szCs w:val="20"/>
              </w:rPr>
            </w:r>
            <w:r w:rsidR="00905306" w:rsidRPr="00E90444">
              <w:rPr>
                <w:sz w:val="20"/>
                <w:szCs w:val="20"/>
              </w:rPr>
              <w:fldChar w:fldCharType="separate"/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t> </w:t>
            </w:r>
            <w:r w:rsidR="00905306" w:rsidRPr="00E90444">
              <w:rPr>
                <w:sz w:val="20"/>
                <w:szCs w:val="20"/>
              </w:rPr>
              <w:fldChar w:fldCharType="end"/>
            </w:r>
          </w:p>
        </w:tc>
      </w:tr>
    </w:tbl>
    <w:p w14:paraId="7B8B3A4E" w14:textId="77777777" w:rsidR="00905306" w:rsidRPr="00146292" w:rsidRDefault="00905306" w:rsidP="00905306">
      <w:pPr>
        <w:snapToGrid w:val="0"/>
        <w:spacing w:before="240" w:after="120" w:line="240" w:lineRule="auto"/>
        <w:rPr>
          <w:b/>
          <w:bCs/>
          <w:sz w:val="4"/>
          <w:szCs w:val="4"/>
        </w:rPr>
      </w:pPr>
    </w:p>
    <w:tbl>
      <w:tblPr>
        <w:tblW w:w="9072" w:type="dxa"/>
        <w:jc w:val="center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5797"/>
      </w:tblGrid>
      <w:tr w:rsidR="00905306" w:rsidRPr="00E90444" w14:paraId="26CB5485" w14:textId="77777777" w:rsidTr="00820372">
        <w:trPr>
          <w:trHeight w:val="340"/>
          <w:jc w:val="center"/>
        </w:trPr>
        <w:tc>
          <w:tcPr>
            <w:tcW w:w="1805" w:type="pct"/>
            <w:vAlign w:val="center"/>
          </w:tcPr>
          <w:p w14:paraId="2748C6F6" w14:textId="77777777" w:rsidR="00905306" w:rsidRPr="00E90444" w:rsidRDefault="00905306" w:rsidP="00820372">
            <w:pPr>
              <w:spacing w:line="32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t>SRS Client / Operator Number</w:t>
            </w:r>
          </w:p>
        </w:tc>
        <w:tc>
          <w:tcPr>
            <w:tcW w:w="3195" w:type="pct"/>
            <w:shd w:val="clear" w:color="auto" w:fill="FBE4D5" w:themeFill="accent2" w:themeFillTint="33"/>
            <w:vAlign w:val="center"/>
          </w:tcPr>
          <w:p w14:paraId="2E059253" w14:textId="3C3D5444" w:rsidR="00905306" w:rsidRPr="00E90444" w:rsidRDefault="00905306" w:rsidP="00820372">
            <w:pPr>
              <w:spacing w:line="360" w:lineRule="exact"/>
              <w:rPr>
                <w:sz w:val="20"/>
                <w:szCs w:val="20"/>
              </w:rPr>
            </w:pPr>
            <w:r w:rsidRPr="00E90444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90444">
              <w:rPr>
                <w:sz w:val="20"/>
                <w:szCs w:val="20"/>
              </w:rPr>
              <w:instrText xml:space="preserve"> FORMTEXT </w:instrText>
            </w:r>
            <w:r w:rsidRPr="00E90444">
              <w:rPr>
                <w:sz w:val="20"/>
                <w:szCs w:val="20"/>
              </w:rPr>
            </w:r>
            <w:r w:rsidRPr="00E90444">
              <w:rPr>
                <w:sz w:val="20"/>
                <w:szCs w:val="20"/>
              </w:rPr>
              <w:fldChar w:fldCharType="separate"/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t> </w:t>
            </w:r>
            <w:r w:rsidRPr="00E90444">
              <w:rPr>
                <w:sz w:val="20"/>
                <w:szCs w:val="20"/>
              </w:rPr>
              <w:fldChar w:fldCharType="end"/>
            </w:r>
          </w:p>
        </w:tc>
      </w:tr>
    </w:tbl>
    <w:p w14:paraId="6176280A" w14:textId="77777777" w:rsidR="00905306" w:rsidRPr="00BB4342" w:rsidRDefault="00905306" w:rsidP="00905306">
      <w:pPr>
        <w:pStyle w:val="ListParagraph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Explanatory Statement and Land History</w:t>
      </w:r>
    </w:p>
    <w:p w14:paraId="0CEAEA8B" w14:textId="77777777" w:rsidR="00905306" w:rsidRPr="00BB4342" w:rsidRDefault="00905306" w:rsidP="00905306">
      <w:pPr>
        <w:snapToGrid w:val="0"/>
        <w:spacing w:line="240" w:lineRule="auto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 xml:space="preserve">This section provides the necessary justification and context for the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Recognition of Land Management</w:t>
      </w:r>
      <w:r w:rsidRPr="00BB4342">
        <w:rPr>
          <w:rFonts w:eastAsia="SimSun"/>
          <w:color w:val="auto"/>
          <w:sz w:val="20"/>
          <w:szCs w:val="20"/>
          <w:lang w:eastAsia="zh-CN"/>
        </w:rPr>
        <w:t xml:space="preserve"> request, verifying compliance with organic production rules over the previous three years.</w:t>
      </w:r>
    </w:p>
    <w:p w14:paraId="2B3480FB" w14:textId="77777777" w:rsidR="00905306" w:rsidRPr="00BB4342" w:rsidRDefault="00905306" w:rsidP="00905306">
      <w:pPr>
        <w:pStyle w:val="ListParagraph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Cs w:val="21"/>
        </w:rPr>
      </w:pPr>
      <w:r w:rsidRPr="00BB4342">
        <w:rPr>
          <w:b/>
          <w:bCs/>
          <w:sz w:val="20"/>
          <w:szCs w:val="20"/>
        </w:rPr>
        <w:t>Reasons for Request</w:t>
      </w:r>
    </w:p>
    <w:p w14:paraId="1844F6A7" w14:textId="77777777" w:rsidR="00905306" w:rsidRPr="00E207FD" w:rsidRDefault="00905306" w:rsidP="00905306">
      <w:pPr>
        <w:snapToGrid w:val="0"/>
        <w:spacing w:after="12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You may request recognition of land management if one of the following options applies to your plot(s). Please indicate which option matches your case:</w:t>
      </w:r>
    </w:p>
    <w:tbl>
      <w:tblPr>
        <w:tblStyle w:val="TableGrid0"/>
        <w:tblW w:w="9072" w:type="dxa"/>
        <w:jc w:val="center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5"/>
        <w:gridCol w:w="1815"/>
      </w:tblGrid>
      <w:tr w:rsidR="00905306" w:rsidRPr="00E207FD" w14:paraId="49FA5E0F" w14:textId="77777777" w:rsidTr="00820372">
        <w:trPr>
          <w:jc w:val="center"/>
        </w:trPr>
        <w:tc>
          <w:tcPr>
            <w:tcW w:w="1800" w:type="dxa"/>
            <w:vAlign w:val="center"/>
          </w:tcPr>
          <w:p w14:paraId="28B71380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Your Situation</w:t>
            </w:r>
          </w:p>
        </w:tc>
        <w:tc>
          <w:tcPr>
            <w:tcW w:w="1800" w:type="dxa"/>
            <w:vAlign w:val="center"/>
          </w:tcPr>
          <w:p w14:paraId="1273DD22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Reason for Request</w:t>
            </w:r>
          </w:p>
        </w:tc>
        <w:tc>
          <w:tcPr>
            <w:tcW w:w="1800" w:type="dxa"/>
            <w:vAlign w:val="center"/>
          </w:tcPr>
          <w:p w14:paraId="01F72DB5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Organic Rules Applied?</w:t>
            </w:r>
          </w:p>
        </w:tc>
        <w:tc>
          <w:tcPr>
            <w:tcW w:w="1801" w:type="dxa"/>
            <w:vAlign w:val="center"/>
          </w:tcPr>
          <w:p w14:paraId="02A12FC1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Weed/Pest/Soil Management</w:t>
            </w:r>
          </w:p>
        </w:tc>
        <w:tc>
          <w:tcPr>
            <w:tcW w:w="1801" w:type="dxa"/>
            <w:vAlign w:val="center"/>
          </w:tcPr>
          <w:p w14:paraId="7CB1BF07" w14:textId="6EEF96B4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 xml:space="preserve">Treated Seeds </w:t>
            </w:r>
            <w:r w:rsidR="00176802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used</w:t>
            </w: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?</w:t>
            </w:r>
          </w:p>
        </w:tc>
      </w:tr>
      <w:tr w:rsidR="00905306" w:rsidRPr="00BB4342" w14:paraId="0B0E4966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24F734A7" w14:textId="3EC57577" w:rsidR="00905306" w:rsidRPr="00E207FD" w:rsidRDefault="00000000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-193434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22D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New land (bought recently)</w:t>
            </w:r>
          </w:p>
        </w:tc>
        <w:tc>
          <w:tcPr>
            <w:tcW w:w="1800" w:type="dxa"/>
            <w:vAlign w:val="center"/>
          </w:tcPr>
          <w:p w14:paraId="3AAB9DE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Previous owner used no chemicals for last 3 years or more.</w:t>
            </w:r>
          </w:p>
        </w:tc>
        <w:tc>
          <w:tcPr>
            <w:tcW w:w="1800" w:type="dxa"/>
            <w:vAlign w:val="center"/>
          </w:tcPr>
          <w:p w14:paraId="64D6238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verified by previous owner records.</w:t>
            </w:r>
          </w:p>
        </w:tc>
        <w:tc>
          <w:tcPr>
            <w:tcW w:w="1801" w:type="dxa"/>
            <w:vAlign w:val="center"/>
          </w:tcPr>
          <w:p w14:paraId="061CCB42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Mechanical weeding</w:t>
            </w:r>
          </w:p>
          <w:p w14:paraId="19AE49B8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Organic manure</w:t>
            </w:r>
          </w:p>
          <w:p w14:paraId="4E4EC7CC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contextualSpacing w:val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chemicals</w:t>
            </w:r>
          </w:p>
        </w:tc>
        <w:tc>
          <w:tcPr>
            <w:tcW w:w="1801" w:type="dxa"/>
            <w:vAlign w:val="center"/>
          </w:tcPr>
          <w:p w14:paraId="3F53C08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No, All seeds untreated.</w:t>
            </w:r>
          </w:p>
        </w:tc>
      </w:tr>
      <w:tr w:rsidR="00905306" w:rsidRPr="00BB4342" w14:paraId="48D82D07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3E228AAC" w14:textId="7CDE79CA" w:rsidR="00905306" w:rsidRPr="00E207FD" w:rsidRDefault="00000000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-55808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E8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Expanding existing organic farm</w:t>
            </w:r>
          </w:p>
        </w:tc>
        <w:tc>
          <w:tcPr>
            <w:tcW w:w="1800" w:type="dxa"/>
            <w:vAlign w:val="center"/>
          </w:tcPr>
          <w:p w14:paraId="4E2EC04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managed with our organic practices for last 3 years or more.</w:t>
            </w:r>
          </w:p>
        </w:tc>
        <w:tc>
          <w:tcPr>
            <w:tcW w:w="1800" w:type="dxa"/>
            <w:vAlign w:val="center"/>
          </w:tcPr>
          <w:p w14:paraId="72941F5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same as our certified land.</w:t>
            </w:r>
          </w:p>
        </w:tc>
        <w:tc>
          <w:tcPr>
            <w:tcW w:w="1801" w:type="dxa"/>
            <w:vAlign w:val="center"/>
          </w:tcPr>
          <w:p w14:paraId="37823BFF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Compost</w:t>
            </w:r>
          </w:p>
          <w:p w14:paraId="1A4469E6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Crop rotation</w:t>
            </w:r>
          </w:p>
          <w:p w14:paraId="4D9F623D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Mechanical weeding,</w:t>
            </w:r>
          </w:p>
          <w:p w14:paraId="76889526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pesticides</w:t>
            </w:r>
          </w:p>
        </w:tc>
        <w:tc>
          <w:tcPr>
            <w:tcW w:w="1801" w:type="dxa"/>
            <w:vAlign w:val="center"/>
          </w:tcPr>
          <w:p w14:paraId="70CECE9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No. All seeds organic/untreated.</w:t>
            </w:r>
          </w:p>
        </w:tc>
      </w:tr>
      <w:tr w:rsidR="00905306" w:rsidRPr="00BB4342" w14:paraId="3DC66F4C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28444BF9" w14:textId="77777777" w:rsidR="00905306" w:rsidRPr="00E207FD" w:rsidRDefault="00000000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113583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E207FD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Organic management without certification</w:t>
            </w:r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F234E8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managed with our organic practices for last 3 years or more.</w:t>
            </w:r>
          </w:p>
        </w:tc>
        <w:tc>
          <w:tcPr>
            <w:tcW w:w="1800" w:type="dxa"/>
            <w:vAlign w:val="center"/>
          </w:tcPr>
          <w:p w14:paraId="6889287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Organic methods follow organic principles.</w:t>
            </w:r>
          </w:p>
        </w:tc>
        <w:tc>
          <w:tcPr>
            <w:tcW w:w="1801" w:type="dxa"/>
            <w:vAlign w:val="center"/>
          </w:tcPr>
          <w:p w14:paraId="70E1AA94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Compost</w:t>
            </w:r>
          </w:p>
          <w:p w14:paraId="1C59D1B3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Crop rotation</w:t>
            </w:r>
          </w:p>
          <w:p w14:paraId="3CCE8317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Mechanical weeding</w:t>
            </w:r>
          </w:p>
          <w:p w14:paraId="5987D2A2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pesticides</w:t>
            </w:r>
          </w:p>
        </w:tc>
        <w:tc>
          <w:tcPr>
            <w:tcW w:w="1801" w:type="dxa"/>
            <w:vAlign w:val="center"/>
          </w:tcPr>
          <w:p w14:paraId="4AA8836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No. All seeds organic/untreated</w:t>
            </w:r>
          </w:p>
        </w:tc>
      </w:tr>
      <w:tr w:rsidR="00905306" w:rsidRPr="00BB4342" w14:paraId="5487B150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00A87EC5" w14:textId="77777777" w:rsidR="00905306" w:rsidRPr="00E207FD" w:rsidRDefault="00000000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-42341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E207FD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Traditional / low-input farming</w:t>
            </w:r>
          </w:p>
        </w:tc>
        <w:tc>
          <w:tcPr>
            <w:tcW w:w="1800" w:type="dxa"/>
            <w:vAlign w:val="center"/>
          </w:tcPr>
          <w:p w14:paraId="5B13FBF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Traditional farming only. No chemicals ever used for last 3 years or more.</w:t>
            </w:r>
          </w:p>
        </w:tc>
        <w:tc>
          <w:tcPr>
            <w:tcW w:w="1800" w:type="dxa"/>
            <w:vAlign w:val="center"/>
          </w:tcPr>
          <w:p w14:paraId="28B63FF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Yes, traditional methods follow organic principles.</w:t>
            </w:r>
          </w:p>
        </w:tc>
        <w:tc>
          <w:tcPr>
            <w:tcW w:w="1801" w:type="dxa"/>
            <w:vAlign w:val="center"/>
          </w:tcPr>
          <w:p w14:paraId="72C10174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Manual weeding</w:t>
            </w:r>
          </w:p>
          <w:p w14:paraId="7161C2B6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Farmyard manure</w:t>
            </w:r>
          </w:p>
          <w:p w14:paraId="4E77BED2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Natural pest control</w:t>
            </w:r>
          </w:p>
        </w:tc>
        <w:tc>
          <w:tcPr>
            <w:tcW w:w="1801" w:type="dxa"/>
            <w:vAlign w:val="center"/>
          </w:tcPr>
          <w:p w14:paraId="62E05E1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No. Only farm-saved untreated seeds.</w:t>
            </w:r>
          </w:p>
        </w:tc>
      </w:tr>
      <w:tr w:rsidR="00905306" w:rsidRPr="00BB4342" w14:paraId="26FED902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74AA3309" w14:textId="77777777" w:rsidR="00905306" w:rsidRPr="00E207FD" w:rsidRDefault="00000000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152906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E207FD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Fallow (more than 3 years) or virgin land</w:t>
            </w:r>
          </w:p>
        </w:tc>
        <w:tc>
          <w:tcPr>
            <w:tcW w:w="1800" w:type="dxa"/>
            <w:vAlign w:val="center"/>
          </w:tcPr>
          <w:p w14:paraId="4074CC7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Land unused / uncultivated for 3 years or more. </w:t>
            </w:r>
          </w:p>
        </w:tc>
        <w:tc>
          <w:tcPr>
            <w:tcW w:w="1800" w:type="dxa"/>
            <w:vAlign w:val="center"/>
          </w:tcPr>
          <w:p w14:paraId="5BD4D6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Not applicable. No farming activities.</w:t>
            </w:r>
          </w:p>
        </w:tc>
        <w:tc>
          <w:tcPr>
            <w:tcW w:w="1801" w:type="dxa"/>
            <w:vAlign w:val="center"/>
          </w:tcPr>
          <w:p w14:paraId="0F28B013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management</w:t>
            </w:r>
          </w:p>
          <w:p w14:paraId="26F77FD4" w14:textId="77777777" w:rsidR="00905306" w:rsidRPr="00BB4342" w:rsidRDefault="00905306" w:rsidP="00820372">
            <w:pPr>
              <w:pStyle w:val="ListParagraph"/>
              <w:numPr>
                <w:ilvl w:val="0"/>
                <w:numId w:val="34"/>
              </w:numPr>
              <w:snapToGrid w:val="0"/>
              <w:spacing w:line="240" w:lineRule="auto"/>
              <w:ind w:left="160" w:hanging="16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left natural</w:t>
            </w:r>
          </w:p>
        </w:tc>
        <w:tc>
          <w:tcPr>
            <w:tcW w:w="1801" w:type="dxa"/>
            <w:vAlign w:val="center"/>
          </w:tcPr>
          <w:p w14:paraId="7FEFA0F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No seeds used.</w:t>
            </w:r>
          </w:p>
        </w:tc>
      </w:tr>
      <w:tr w:rsidR="00905306" w:rsidRPr="00BB4342" w14:paraId="4A170CD4" w14:textId="77777777" w:rsidTr="00820372">
        <w:trPr>
          <w:jc w:val="center"/>
        </w:trPr>
        <w:tc>
          <w:tcPr>
            <w:tcW w:w="1800" w:type="dxa"/>
            <w:shd w:val="clear" w:color="auto" w:fill="D9E2F3" w:themeFill="accent1" w:themeFillTint="33"/>
            <w:vAlign w:val="center"/>
          </w:tcPr>
          <w:p w14:paraId="19D7DAE6" w14:textId="41FEE088" w:rsidR="00905306" w:rsidRPr="00E207FD" w:rsidRDefault="00000000" w:rsidP="00820372">
            <w:pPr>
              <w:snapToGrid w:val="0"/>
              <w:spacing w:line="240" w:lineRule="auto"/>
              <w:ind w:left="174" w:hanging="142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20"/>
                  <w:szCs w:val="20"/>
                  <w:lang w:eastAsia="zh-CN"/>
                </w:rPr>
                <w:id w:val="183710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22D">
                  <w:rPr>
                    <w:rFonts w:ascii="MS Gothic" w:eastAsia="MS Gothic" w:hAnsi="MS Gothic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905306" w:rsidRPr="00E207FD">
              <w:rPr>
                <w:rFonts w:eastAsia="SimSun"/>
                <w:color w:val="auto"/>
                <w:sz w:val="20"/>
                <w:szCs w:val="20"/>
                <w:lang w:eastAsia="zh-CN"/>
              </w:rPr>
              <w:t xml:space="preserve"> </w:t>
            </w:r>
            <w:r w:rsidR="00905306"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Previously certified land</w:t>
            </w:r>
          </w:p>
        </w:tc>
        <w:tc>
          <w:tcPr>
            <w:tcW w:w="1800" w:type="dxa"/>
            <w:vAlign w:val="center"/>
          </w:tcPr>
          <w:p w14:paraId="08F573B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Land was certified before. We want that period recognized.</w:t>
            </w:r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14:paraId="4B65C66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6"/>
                <w:szCs w:val="16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Control Body:</w:t>
            </w:r>
            <w:r w:rsidRPr="00BB4342">
              <w:rPr>
                <w:sz w:val="16"/>
                <w:szCs w:val="16"/>
              </w:rPr>
              <w:t xml:space="preserve">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1A78D50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sz w:val="16"/>
                <w:szCs w:val="16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 xml:space="preserve">Standard: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  <w:p w14:paraId="28913A3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Period:</w:t>
            </w:r>
            <w:r w:rsidRPr="00BB4342">
              <w:rPr>
                <w:sz w:val="16"/>
                <w:szCs w:val="16"/>
              </w:rPr>
              <w:t xml:space="preserve"> </w:t>
            </w:r>
            <w:r w:rsidRPr="00BB4342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6"/>
                <w:szCs w:val="16"/>
              </w:rPr>
              <w:instrText xml:space="preserve"> FORMTEXT </w:instrText>
            </w:r>
            <w:r w:rsidRPr="00BB4342">
              <w:rPr>
                <w:sz w:val="16"/>
                <w:szCs w:val="16"/>
              </w:rPr>
            </w:r>
            <w:r w:rsidRPr="00BB4342">
              <w:rPr>
                <w:sz w:val="16"/>
                <w:szCs w:val="16"/>
              </w:rPr>
              <w:fldChar w:fldCharType="separate"/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t> </w:t>
            </w:r>
            <w:r w:rsidRPr="00BB4342">
              <w:rPr>
                <w:sz w:val="16"/>
                <w:szCs w:val="16"/>
              </w:rPr>
              <w:fldChar w:fldCharType="end"/>
            </w:r>
          </w:p>
        </w:tc>
        <w:tc>
          <w:tcPr>
            <w:tcW w:w="1801" w:type="dxa"/>
            <w:vAlign w:val="center"/>
          </w:tcPr>
          <w:p w14:paraId="6672630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(If gap years: same as options above)</w:t>
            </w:r>
          </w:p>
        </w:tc>
        <w:tc>
          <w:tcPr>
            <w:tcW w:w="1801" w:type="dxa"/>
            <w:vAlign w:val="center"/>
          </w:tcPr>
          <w:p w14:paraId="4D4E261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6"/>
                <w:szCs w:val="16"/>
                <w:lang w:eastAsia="zh-CN"/>
              </w:rPr>
            </w:pPr>
            <w:r w:rsidRPr="00BB4342">
              <w:rPr>
                <w:rFonts w:eastAsia="SimSun"/>
                <w:color w:val="auto"/>
                <w:sz w:val="16"/>
                <w:szCs w:val="16"/>
                <w:lang w:eastAsia="zh-CN"/>
              </w:rPr>
              <w:t>(If gap years: no treated seeds)</w:t>
            </w:r>
          </w:p>
        </w:tc>
      </w:tr>
    </w:tbl>
    <w:p w14:paraId="7153F2C2" w14:textId="77777777" w:rsidR="00905306" w:rsidRPr="00BB4342" w:rsidRDefault="00905306" w:rsidP="00905306">
      <w:pPr>
        <w:pStyle w:val="ListParagraph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Detailed Field History (Previous 3 Years)</w:t>
      </w:r>
    </w:p>
    <w:p w14:paraId="3C950333" w14:textId="77777777" w:rsidR="00905306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Fill-in the Annex 1 of this document for each plot – to record cultivation during the three years prior to this application, demonstrating the absence of any prohibited substances as required by EU, NOP, JAS according to your request.</w:t>
      </w:r>
    </w:p>
    <w:p w14:paraId="3BA885C8" w14:textId="77777777" w:rsidR="00905306" w:rsidRDefault="00905306" w:rsidP="00905306">
      <w:pPr>
        <w:spacing w:after="160" w:line="259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>
        <w:rPr>
          <w:rFonts w:eastAsia="SimSun"/>
          <w:color w:val="auto"/>
          <w:sz w:val="20"/>
          <w:szCs w:val="20"/>
          <w:lang w:eastAsia="zh-CN"/>
        </w:rPr>
        <w:br w:type="page"/>
      </w:r>
    </w:p>
    <w:p w14:paraId="4B2123B8" w14:textId="77777777" w:rsidR="00905306" w:rsidRPr="00BB4342" w:rsidRDefault="00905306" w:rsidP="00905306">
      <w:pPr>
        <w:pStyle w:val="ListParagraph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Planned Cultivation Activities</w:t>
      </w:r>
    </w:p>
    <w:p w14:paraId="5164306B" w14:textId="77777777" w:rsidR="00905306" w:rsidRPr="00BB4342" w:rsidRDefault="00905306" w:rsidP="00905306">
      <w:pPr>
        <w:keepNext/>
        <w:snapToGrid w:val="0"/>
        <w:spacing w:after="12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Planned activities for plots (see Annex 1) are outlined below.</w:t>
      </w:r>
    </w:p>
    <w:p w14:paraId="0BA26C44" w14:textId="77777777" w:rsidR="00905306" w:rsidRPr="00BB4342" w:rsidRDefault="00905306" w:rsidP="00905306">
      <w:pPr>
        <w:snapToGrid w:val="0"/>
        <w:spacing w:after="120" w:line="240" w:lineRule="auto"/>
        <w:ind w:left="0" w:firstLine="0"/>
        <w:rPr>
          <w:rFonts w:eastAsia="SimSun"/>
          <w:i/>
          <w:iCs/>
          <w:color w:val="auto"/>
          <w:sz w:val="20"/>
          <w:szCs w:val="20"/>
          <w:lang w:eastAsia="zh-CN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Attention: In compliance with EU Regulation 2018/848, no cultivation should take place until SRS has completed the required on-site inspection.</w:t>
      </w:r>
    </w:p>
    <w:tbl>
      <w:tblPr>
        <w:tblStyle w:val="TableGrid0"/>
        <w:tblW w:w="0" w:type="auto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2987"/>
        <w:gridCol w:w="2989"/>
        <w:gridCol w:w="2990"/>
      </w:tblGrid>
      <w:tr w:rsidR="00905306" w:rsidRPr="00BB4342" w14:paraId="0525AFEE" w14:textId="77777777" w:rsidTr="00820372">
        <w:trPr>
          <w:cantSplit/>
        </w:trPr>
        <w:tc>
          <w:tcPr>
            <w:tcW w:w="3000" w:type="dxa"/>
            <w:vAlign w:val="center"/>
          </w:tcPr>
          <w:p w14:paraId="712015B0" w14:textId="77777777" w:rsidR="00905306" w:rsidRPr="00E207FD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E207FD">
              <w:rPr>
                <w:rFonts w:eastAsia="SimSun"/>
                <w:b/>
                <w:bCs/>
                <w:color w:val="auto"/>
                <w:sz w:val="20"/>
                <w:szCs w:val="20"/>
                <w:lang w:eastAsia="zh-CN"/>
              </w:rPr>
              <w:t>Plot No. / Name</w:t>
            </w:r>
          </w:p>
        </w:tc>
        <w:tc>
          <w:tcPr>
            <w:tcW w:w="3001" w:type="dxa"/>
            <w:vAlign w:val="center"/>
          </w:tcPr>
          <w:p w14:paraId="76ECE87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Planned Activities</w:t>
            </w:r>
          </w:p>
        </w:tc>
        <w:tc>
          <w:tcPr>
            <w:tcW w:w="3001" w:type="dxa"/>
            <w:vAlign w:val="center"/>
          </w:tcPr>
          <w:p w14:paraId="799FDE7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Month (MM/YYYY)</w:t>
            </w:r>
          </w:p>
        </w:tc>
      </w:tr>
      <w:tr w:rsidR="00905306" w:rsidRPr="00BB4342" w14:paraId="0EA81F55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11DB025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19F4DAD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617CDFF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  <w:tr w:rsidR="00905306" w:rsidRPr="00BB4342" w14:paraId="4F74B754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62C6C03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7DC9E57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4575B3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  <w:tr w:rsidR="00905306" w:rsidRPr="00BB4342" w14:paraId="7B3EFF03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4BA9EC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50DC320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2A78E6E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  <w:tr w:rsidR="00905306" w:rsidRPr="00BB4342" w14:paraId="0ECD5906" w14:textId="77777777" w:rsidTr="00820372">
        <w:trPr>
          <w:cantSplit/>
        </w:trPr>
        <w:tc>
          <w:tcPr>
            <w:tcW w:w="3000" w:type="dxa"/>
            <w:shd w:val="clear" w:color="auto" w:fill="D9E2F3" w:themeFill="accent1" w:themeFillTint="33"/>
          </w:tcPr>
          <w:p w14:paraId="3ACA00C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728D120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3001" w:type="dxa"/>
            <w:shd w:val="clear" w:color="auto" w:fill="D9E2F3" w:themeFill="accent1" w:themeFillTint="33"/>
          </w:tcPr>
          <w:p w14:paraId="28F9B62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i/>
                <w:iCs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76DCFBC4" w14:textId="77777777" w:rsidR="00905306" w:rsidRPr="00BB4342" w:rsidRDefault="00905306" w:rsidP="00905306">
      <w:pPr>
        <w:pStyle w:val="ListParagraph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List of Annexes</w:t>
      </w:r>
    </w:p>
    <w:p w14:paraId="16B37E13" w14:textId="77777777" w:rsidR="00905306" w:rsidRPr="00BB4342" w:rsidRDefault="00905306" w:rsidP="00905306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BB4342">
        <w:rPr>
          <w:rFonts w:eastAsia="SimSun"/>
          <w:color w:val="auto"/>
          <w:sz w:val="20"/>
          <w:szCs w:val="20"/>
          <w:lang w:eastAsia="zh-CN"/>
        </w:rPr>
        <w:t>The following compulsory and supporting documents are attached to this application as evidence of the declarations made above:</w:t>
      </w:r>
    </w:p>
    <w:p w14:paraId="7EF859B8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Compulsory Annexes:</w:t>
      </w:r>
    </w:p>
    <w:p w14:paraId="1896D83D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58682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Google Earth (or similar) map with geolocation of all listed plots.</w:t>
      </w:r>
    </w:p>
    <w:p w14:paraId="6DF26151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991298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Dated photographs of each plot.</w:t>
      </w:r>
    </w:p>
    <w:p w14:paraId="068C535F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7498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Plot acquisition/rental contracts (if applicable and available).</w:t>
      </w:r>
    </w:p>
    <w:p w14:paraId="50670933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211270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Harvest records/yield quantities for the last 3 years (if applicable).</w:t>
      </w:r>
    </w:p>
    <w:p w14:paraId="1BD8D161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110938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Invoices and untreated/non-GMO declarations for all seeds/planting material used in the past 3 years.</w:t>
      </w:r>
    </w:p>
    <w:p w14:paraId="67E546A2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1995749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>Technical data sheets/invoices for all inputs (fertilizers, plant protection agents) used in the past 3 years, confirming their allowance in organic production.</w:t>
      </w:r>
    </w:p>
    <w:p w14:paraId="61D3B13B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1554000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</w:r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(If applicable)</w:t>
      </w:r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Previous organic certificate and certified plot list from former certification body.</w:t>
      </w:r>
    </w:p>
    <w:p w14:paraId="1143125B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1686177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</w:r>
      <w:r w:rsidR="00905306"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(If plots were not under applicant's management)</w:t>
      </w:r>
      <w:r w:rsidR="00905306" w:rsidRPr="00BB4342">
        <w:rPr>
          <w:rFonts w:eastAsia="SimSun"/>
          <w:color w:val="auto"/>
          <w:sz w:val="20"/>
          <w:szCs w:val="20"/>
          <w:lang w:eastAsia="zh-CN"/>
        </w:rPr>
        <w:t xml:space="preserve"> Written statement of land use and management practices from the former owner/manager.</w:t>
      </w:r>
    </w:p>
    <w:p w14:paraId="5523F271" w14:textId="77777777" w:rsidR="00905306" w:rsidRPr="00BB4342" w:rsidRDefault="00905306" w:rsidP="00905306">
      <w:pPr>
        <w:snapToGrid w:val="0"/>
        <w:spacing w:before="180" w:after="60" w:line="240" w:lineRule="auto"/>
        <w:ind w:left="0" w:firstLine="0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Other Annexes (as applicable):</w:t>
      </w:r>
    </w:p>
    <w:p w14:paraId="5F18BA88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1619753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 xml:space="preserve"> Written statement from a competent third party (e.g., local authority, NGO) confirming non-use of prohibited inputs.</w:t>
      </w:r>
    </w:p>
    <w:p w14:paraId="52B8D94F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608510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 xml:space="preserve"> Pesticide residue analysis reports from an accredited laboratory (including sampling protocol).</w:t>
      </w:r>
    </w:p>
    <w:p w14:paraId="187586BD" w14:textId="77777777" w:rsidR="00905306" w:rsidRPr="00BB4342" w:rsidRDefault="00000000" w:rsidP="00905306">
      <w:pPr>
        <w:snapToGrid w:val="0"/>
        <w:spacing w:line="240" w:lineRule="auto"/>
        <w:ind w:left="567" w:hanging="283"/>
        <w:rPr>
          <w:rFonts w:eastAsia="SimSun"/>
          <w:color w:val="auto"/>
          <w:sz w:val="20"/>
          <w:szCs w:val="20"/>
          <w:lang w:eastAsia="zh-CN"/>
        </w:rPr>
      </w:pPr>
      <w:sdt>
        <w:sdtPr>
          <w:rPr>
            <w:rFonts w:eastAsia="SimSun"/>
            <w:color w:val="auto"/>
            <w:sz w:val="20"/>
            <w:szCs w:val="20"/>
            <w:lang w:eastAsia="zh-CN"/>
          </w:rPr>
          <w:id w:val="-1041209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306" w:rsidRPr="00BB4342">
            <w:rPr>
              <w:rFonts w:ascii="Segoe UI Symbol" w:eastAsia="MS Gothic" w:hAnsi="Segoe UI Symbol" w:cs="Segoe UI Symbol"/>
              <w:color w:val="auto"/>
              <w:sz w:val="20"/>
              <w:szCs w:val="20"/>
              <w:lang w:eastAsia="zh-CN"/>
            </w:rPr>
            <w:t>☐</w:t>
          </w:r>
        </w:sdtContent>
      </w:sdt>
      <w:r w:rsidR="00905306" w:rsidRPr="00BB4342">
        <w:rPr>
          <w:rFonts w:eastAsia="SimSun"/>
          <w:color w:val="auto"/>
          <w:sz w:val="20"/>
          <w:szCs w:val="20"/>
          <w:lang w:eastAsia="zh-CN"/>
        </w:rPr>
        <w:tab/>
        <w:t xml:space="preserve">Other: </w:t>
      </w:r>
      <w:r w:rsidR="00905306" w:rsidRPr="00BB4342">
        <w:rPr>
          <w:sz w:val="18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905306" w:rsidRPr="00BB4342">
        <w:rPr>
          <w:sz w:val="18"/>
          <w:szCs w:val="18"/>
        </w:rPr>
        <w:instrText xml:space="preserve"> FORMTEXT </w:instrText>
      </w:r>
      <w:r w:rsidR="00905306" w:rsidRPr="00BB4342">
        <w:rPr>
          <w:sz w:val="18"/>
          <w:szCs w:val="18"/>
        </w:rPr>
      </w:r>
      <w:r w:rsidR="00905306" w:rsidRPr="00BB4342">
        <w:rPr>
          <w:sz w:val="18"/>
          <w:szCs w:val="18"/>
        </w:rPr>
        <w:fldChar w:fldCharType="separate"/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t> </w:t>
      </w:r>
      <w:r w:rsidR="00905306" w:rsidRPr="00BB4342">
        <w:rPr>
          <w:sz w:val="18"/>
          <w:szCs w:val="18"/>
        </w:rPr>
        <w:fldChar w:fldCharType="end"/>
      </w:r>
    </w:p>
    <w:p w14:paraId="6FBECEBC" w14:textId="77777777" w:rsidR="00905306" w:rsidRPr="00BB4342" w:rsidRDefault="00905306" w:rsidP="00905306">
      <w:pPr>
        <w:snapToGrid w:val="0"/>
        <w:spacing w:line="240" w:lineRule="auto"/>
        <w:ind w:left="720" w:firstLine="0"/>
        <w:rPr>
          <w:rFonts w:eastAsia="SimSun"/>
          <w:color w:val="auto"/>
          <w:sz w:val="20"/>
          <w:szCs w:val="20"/>
          <w:lang w:eastAsia="zh-CN"/>
        </w:rPr>
      </w:pPr>
    </w:p>
    <w:p w14:paraId="060DE67B" w14:textId="77777777" w:rsidR="00905306" w:rsidRPr="00BB4342" w:rsidRDefault="00905306" w:rsidP="00905306">
      <w:pPr>
        <w:pStyle w:val="ListParagraph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Confirmation by the Operator</w:t>
      </w:r>
    </w:p>
    <w:tbl>
      <w:tblPr>
        <w:tblStyle w:val="TableGrid0"/>
        <w:tblW w:w="0" w:type="auto"/>
        <w:tblInd w:w="11" w:type="dxa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 w:themeColor="text1"/>
          <w:insideV w:val="single" w:sz="18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3516"/>
        <w:gridCol w:w="5439"/>
      </w:tblGrid>
      <w:tr w:rsidR="00905306" w:rsidRPr="00BB4342" w14:paraId="31513023" w14:textId="77777777" w:rsidTr="00820372">
        <w:trPr>
          <w:trHeight w:val="599"/>
        </w:trPr>
        <w:tc>
          <w:tcPr>
            <w:tcW w:w="8991" w:type="dxa"/>
            <w:gridSpan w:val="2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bottom"/>
          </w:tcPr>
          <w:p w14:paraId="5E4FAA9D" w14:textId="77777777" w:rsidR="00905306" w:rsidRPr="00BB4342" w:rsidRDefault="00905306" w:rsidP="00820372">
            <w:pPr>
              <w:snapToGrid w:val="0"/>
              <w:spacing w:before="180" w:after="60" w:line="240" w:lineRule="auto"/>
              <w:ind w:left="0" w:firstLine="0"/>
              <w:rPr>
                <w:szCs w:val="21"/>
              </w:rPr>
            </w:pPr>
            <w:r w:rsidRPr="00BB4342">
              <w:rPr>
                <w:szCs w:val="21"/>
              </w:rPr>
              <w:t>I, the undersigned, hereby formally declare that all information provided in this application form and its accompanying annexes is complete, accurate, and truthful to the best of my knowledge and belief. I acknowledge and accept that the submission of misleading or incomplete information or the omission of any relevant information may result in the invalidation of this request.</w:t>
            </w:r>
          </w:p>
        </w:tc>
      </w:tr>
      <w:tr w:rsidR="00905306" w:rsidRPr="00BB4342" w14:paraId="20CE4B76" w14:textId="77777777" w:rsidTr="00820372">
        <w:trPr>
          <w:trHeight w:val="693"/>
        </w:trPr>
        <w:tc>
          <w:tcPr>
            <w:tcW w:w="3529" w:type="dxa"/>
            <w:tcBorders>
              <w:top w:val="single" w:sz="4" w:space="0" w:color="000000" w:themeColor="text1"/>
              <w:bottom w:val="single" w:sz="18" w:space="0" w:color="2F5496" w:themeColor="accent1" w:themeShade="BF"/>
              <w:right w:val="single" w:sz="4" w:space="0" w:color="000000" w:themeColor="text1"/>
            </w:tcBorders>
            <w:vAlign w:val="bottom"/>
          </w:tcPr>
          <w:p w14:paraId="12B08629" w14:textId="77777777" w:rsidR="00905306" w:rsidRPr="00BB4342" w:rsidRDefault="00905306" w:rsidP="00820372">
            <w:pPr>
              <w:snapToGrid w:val="0"/>
              <w:spacing w:after="120" w:line="240" w:lineRule="auto"/>
              <w:ind w:left="11" w:right="6" w:hanging="11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 xml:space="preserve">Company (stamp) </w:t>
            </w:r>
          </w:p>
        </w:tc>
        <w:tc>
          <w:tcPr>
            <w:tcW w:w="5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2F5496" w:themeColor="accent1" w:themeShade="BF"/>
            </w:tcBorders>
            <w:vAlign w:val="bottom"/>
          </w:tcPr>
          <w:p w14:paraId="19178566" w14:textId="77777777" w:rsidR="00905306" w:rsidRPr="00BB4342" w:rsidRDefault="00905306" w:rsidP="00820372">
            <w:pPr>
              <w:snapToGrid w:val="0"/>
              <w:spacing w:line="240" w:lineRule="auto"/>
              <w:ind w:left="11" w:right="17" w:hanging="11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Place, Date</w:t>
            </w:r>
          </w:p>
          <w:p w14:paraId="36655DDE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</w:rPr>
            </w:pPr>
          </w:p>
          <w:p w14:paraId="69CECFE2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</w:rPr>
            </w:pPr>
          </w:p>
          <w:p w14:paraId="3E0A00D2" w14:textId="77777777" w:rsidR="00905306" w:rsidRPr="00BB4342" w:rsidRDefault="00905306" w:rsidP="00820372">
            <w:pPr>
              <w:snapToGrid w:val="0"/>
              <w:spacing w:after="120" w:line="240" w:lineRule="auto"/>
              <w:ind w:left="0" w:right="6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Name and Signature of Applicant</w:t>
            </w:r>
          </w:p>
        </w:tc>
      </w:tr>
    </w:tbl>
    <w:p w14:paraId="2531B92C" w14:textId="77777777" w:rsidR="00905306" w:rsidRPr="00291FDD" w:rsidRDefault="00905306" w:rsidP="00905306">
      <w:pPr>
        <w:snapToGrid w:val="0"/>
        <w:spacing w:before="240" w:after="120" w:line="240" w:lineRule="auto"/>
        <w:ind w:left="0" w:firstLine="0"/>
        <w:rPr>
          <w:rFonts w:eastAsia="SimSun"/>
          <w:color w:val="auto"/>
          <w:sz w:val="22"/>
          <w:lang w:eastAsia="zh-CN"/>
        </w:rPr>
      </w:pPr>
      <w:r w:rsidRPr="00291FDD">
        <w:rPr>
          <w:rFonts w:eastAsia="SimSun"/>
          <w:b/>
          <w:bCs/>
          <w:color w:val="auto"/>
          <w:sz w:val="22"/>
          <w:lang w:eastAsia="zh-CN"/>
        </w:rPr>
        <w:t>Please send the completed and signed form with annexes to:</w:t>
      </w:r>
      <w:r w:rsidRPr="00291FDD">
        <w:rPr>
          <w:rFonts w:eastAsia="SimSun"/>
          <w:color w:val="auto"/>
          <w:sz w:val="22"/>
          <w:lang w:eastAsia="zh-CN"/>
        </w:rPr>
        <w:t xml:space="preserve"> </w:t>
      </w:r>
      <w:hyperlink r:id="rId8" w:history="1">
        <w:r w:rsidRPr="00291FDD">
          <w:rPr>
            <w:rStyle w:val="Hyperlink"/>
            <w:rFonts w:eastAsia="SimSun"/>
            <w:sz w:val="22"/>
            <w:lang w:eastAsia="zh-CN"/>
          </w:rPr>
          <w:t>info@srscert-global.com</w:t>
        </w:r>
      </w:hyperlink>
    </w:p>
    <w:p w14:paraId="0F75E23A" w14:textId="420FDE04" w:rsidR="00E96F95" w:rsidRPr="00BB4342" w:rsidRDefault="00905306" w:rsidP="003613B9">
      <w:pPr>
        <w:snapToGrid w:val="0"/>
        <w:spacing w:before="120" w:after="120" w:line="240" w:lineRule="auto"/>
        <w:ind w:left="0" w:right="15" w:firstLine="0"/>
        <w:rPr>
          <w:rFonts w:eastAsia="SimSun"/>
          <w:color w:val="auto"/>
          <w:sz w:val="22"/>
        </w:rPr>
        <w:sectPr w:rsidR="00E96F95" w:rsidRPr="00BB4342" w:rsidSect="001E37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4" w:h="16838"/>
          <w:pgMar w:top="1134" w:right="1304" w:bottom="1134" w:left="1588" w:header="573" w:footer="125" w:gutter="0"/>
          <w:cols w:space="720"/>
          <w:docGrid w:linePitch="286"/>
        </w:sectPr>
      </w:pPr>
      <w:r w:rsidRPr="00291FDD">
        <w:rPr>
          <w:rFonts w:eastAsia="SimSun"/>
          <w:color w:val="auto"/>
          <w:sz w:val="22"/>
        </w:rPr>
        <w:t>All information provided to SRS will be treated confidentially</w:t>
      </w:r>
      <w:r w:rsidR="00E90444">
        <w:rPr>
          <w:rFonts w:eastAsia="SimSun"/>
          <w:color w:val="auto"/>
          <w:sz w:val="22"/>
        </w:rPr>
        <w:t>.</w:t>
      </w:r>
    </w:p>
    <w:p w14:paraId="7F3E7EE8" w14:textId="77777777" w:rsidR="00905306" w:rsidRPr="00BB4342" w:rsidRDefault="00905306" w:rsidP="00905306">
      <w:pPr>
        <w:snapToGrid w:val="0"/>
        <w:spacing w:after="24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bookmarkStart w:id="3" w:name="_Hlk227878443"/>
      <w:r w:rsidRPr="00BB4342">
        <w:rPr>
          <w:b/>
          <w:bCs/>
          <w:lang w:eastAsia="zh-CN"/>
        </w:rPr>
        <w:t>Annex 1</w:t>
      </w:r>
      <w:r w:rsidRPr="00BB4342">
        <w:rPr>
          <w:lang w:eastAsia="zh-CN"/>
        </w:rPr>
        <w:t xml:space="preserve"> related to Section </w:t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>2.2 Detailed Field History (Previous 3 Years)</w:t>
      </w:r>
      <w:r w:rsidRPr="00BB4342">
        <w:rPr>
          <w:rFonts w:eastAsia="SimSun"/>
          <w:color w:val="auto"/>
          <w:sz w:val="20"/>
          <w:szCs w:val="20"/>
          <w:lang w:eastAsia="zh-CN"/>
        </w:rPr>
        <w:br/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sym w:font="Wingdings" w:char="F0E0"/>
      </w:r>
      <w:r w:rsidRPr="00BB4342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If additional space is required, please attach a separate sheet with the same column headers</w:t>
      </w:r>
      <w:r w:rsidRPr="00BB4342">
        <w:rPr>
          <w:rFonts w:eastAsia="SimSun"/>
          <w:color w:val="auto"/>
          <w:sz w:val="20"/>
          <w:szCs w:val="20"/>
          <w:lang w:eastAsia="zh-CN"/>
        </w:rPr>
        <w:t>.</w:t>
      </w:r>
    </w:p>
    <w:tbl>
      <w:tblPr>
        <w:tblStyle w:val="TableGrid0"/>
        <w:tblW w:w="0" w:type="auto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8"/>
        <w:gridCol w:w="1750"/>
        <w:gridCol w:w="1237"/>
        <w:gridCol w:w="1149"/>
        <w:gridCol w:w="1726"/>
        <w:gridCol w:w="2183"/>
        <w:gridCol w:w="1774"/>
        <w:gridCol w:w="1767"/>
        <w:gridCol w:w="1890"/>
      </w:tblGrid>
      <w:tr w:rsidR="00905306" w:rsidRPr="00BB4342" w14:paraId="3FBF5381" w14:textId="77777777" w:rsidTr="00820372">
        <w:tc>
          <w:tcPr>
            <w:tcW w:w="1057" w:type="dxa"/>
            <w:vAlign w:val="center"/>
          </w:tcPr>
          <w:p w14:paraId="1B9787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Year</w:t>
            </w:r>
          </w:p>
        </w:tc>
        <w:tc>
          <w:tcPr>
            <w:tcW w:w="1776" w:type="dxa"/>
            <w:vAlign w:val="center"/>
          </w:tcPr>
          <w:p w14:paraId="1F32B9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Plot No. and/or Name</w:t>
            </w:r>
          </w:p>
        </w:tc>
        <w:tc>
          <w:tcPr>
            <w:tcW w:w="1097" w:type="dxa"/>
            <w:vAlign w:val="center"/>
          </w:tcPr>
          <w:p w14:paraId="78058ACC" w14:textId="77777777" w:rsidR="00905306" w:rsidRPr="007E049E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GPS coordinates</w:t>
            </w:r>
          </w:p>
        </w:tc>
        <w:tc>
          <w:tcPr>
            <w:tcW w:w="1163" w:type="dxa"/>
            <w:vAlign w:val="center"/>
          </w:tcPr>
          <w:p w14:paraId="07AAAAE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Area (ha)</w:t>
            </w:r>
          </w:p>
        </w:tc>
        <w:tc>
          <w:tcPr>
            <w:tcW w:w="1754" w:type="dxa"/>
            <w:vAlign w:val="center"/>
          </w:tcPr>
          <w:p w14:paraId="396A031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Crop</w:t>
            </w:r>
          </w:p>
        </w:tc>
        <w:tc>
          <w:tcPr>
            <w:tcW w:w="2205" w:type="dxa"/>
            <w:vAlign w:val="center"/>
          </w:tcPr>
          <w:p w14:paraId="3305F15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Name/Variety of all used seeds / planting material</w:t>
            </w:r>
          </w:p>
        </w:tc>
        <w:tc>
          <w:tcPr>
            <w:tcW w:w="1785" w:type="dxa"/>
            <w:vAlign w:val="center"/>
          </w:tcPr>
          <w:p w14:paraId="0608318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seeds / planting material</w:t>
            </w:r>
          </w:p>
        </w:tc>
        <w:tc>
          <w:tcPr>
            <w:tcW w:w="1783" w:type="dxa"/>
            <w:vAlign w:val="center"/>
          </w:tcPr>
          <w:p w14:paraId="036003B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 of all used inputs (fertilisers, plant protection agents)</w:t>
            </w:r>
          </w:p>
        </w:tc>
        <w:tc>
          <w:tcPr>
            <w:tcW w:w="1904" w:type="dxa"/>
            <w:vAlign w:val="center"/>
          </w:tcPr>
          <w:p w14:paraId="157B8C3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fertilisers / plant protection agents</w:t>
            </w:r>
          </w:p>
        </w:tc>
      </w:tr>
      <w:tr w:rsidR="00905306" w:rsidRPr="00BB4342" w14:paraId="08DD129F" w14:textId="77777777" w:rsidTr="00820372">
        <w:tc>
          <w:tcPr>
            <w:tcW w:w="1057" w:type="dxa"/>
            <w:vMerge w:val="restart"/>
            <w:vAlign w:val="center"/>
          </w:tcPr>
          <w:p w14:paraId="29F34BD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This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2026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75B03D2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52621A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2E52D6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4D0C85D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747666E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7D55E2A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62E46ED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707D10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B315692" w14:textId="77777777" w:rsidTr="00820372">
        <w:tc>
          <w:tcPr>
            <w:tcW w:w="1057" w:type="dxa"/>
            <w:vMerge/>
            <w:vAlign w:val="center"/>
          </w:tcPr>
          <w:p w14:paraId="2420203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F8108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1441D8E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3D2AE26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313D0E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0E5565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7D29B64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4435A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66EFDE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9EACD6D" w14:textId="77777777" w:rsidTr="00820372">
        <w:tc>
          <w:tcPr>
            <w:tcW w:w="1057" w:type="dxa"/>
            <w:vMerge/>
            <w:vAlign w:val="center"/>
          </w:tcPr>
          <w:p w14:paraId="4ED2E3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0B7DC5A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7313412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44B7273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416876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5F866B8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42D6FAF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C66E46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2254CA8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898C5A7" w14:textId="77777777" w:rsidTr="00820372">
        <w:tc>
          <w:tcPr>
            <w:tcW w:w="1057" w:type="dxa"/>
            <w:vMerge/>
            <w:vAlign w:val="center"/>
          </w:tcPr>
          <w:p w14:paraId="2FD7986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CFE7E0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A35F83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137FFA7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2FB8B90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5C9FA09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72E12A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321D86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04785D1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02E3BCF" w14:textId="77777777" w:rsidTr="00820372">
        <w:tc>
          <w:tcPr>
            <w:tcW w:w="1057" w:type="dxa"/>
            <w:vMerge/>
            <w:vAlign w:val="center"/>
          </w:tcPr>
          <w:p w14:paraId="37E3604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28F137A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8F0831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4DE1F48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706DC8F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3EC365E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9281A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28A3EC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4C9661A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EBE47B4" w14:textId="77777777" w:rsidTr="00820372">
        <w:tc>
          <w:tcPr>
            <w:tcW w:w="1057" w:type="dxa"/>
            <w:vMerge w:val="restart"/>
            <w:vAlign w:val="center"/>
          </w:tcPr>
          <w:p w14:paraId="48B947B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Last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2025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0702322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7A4B75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3BF740C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177C5FD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976982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75B6BA3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7E13ECA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5D6BE1B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B62689C" w14:textId="77777777" w:rsidTr="00820372">
        <w:tc>
          <w:tcPr>
            <w:tcW w:w="1057" w:type="dxa"/>
            <w:vMerge/>
            <w:vAlign w:val="center"/>
          </w:tcPr>
          <w:p w14:paraId="34D1764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62B3F4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2CA5E07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2A16EA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361FD23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7DCF78A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1B54196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046029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7817FD6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740B71D1" w14:textId="77777777" w:rsidTr="00820372">
        <w:tc>
          <w:tcPr>
            <w:tcW w:w="1057" w:type="dxa"/>
            <w:vMerge/>
            <w:vAlign w:val="center"/>
          </w:tcPr>
          <w:p w14:paraId="1954080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47C5E3B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DBCD8A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0CFCF2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5F4B51F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6793D35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2D20427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9A2CB7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05644DD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B242E68" w14:textId="77777777" w:rsidTr="00820372">
        <w:tc>
          <w:tcPr>
            <w:tcW w:w="1057" w:type="dxa"/>
            <w:vMerge/>
            <w:vAlign w:val="center"/>
          </w:tcPr>
          <w:p w14:paraId="761A66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6DC8BAD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8B488A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50EBFBB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8253F8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803DF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79E9B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AB3297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564AB5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158CAD15" w14:textId="77777777" w:rsidTr="00820372">
        <w:tc>
          <w:tcPr>
            <w:tcW w:w="1057" w:type="dxa"/>
            <w:vMerge/>
            <w:vAlign w:val="center"/>
          </w:tcPr>
          <w:p w14:paraId="0614FE2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6E663A9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62E27D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5EF15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600562C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49ABA54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58F0F3C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2EC508B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57EC0BC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27A1C25" w14:textId="77777777" w:rsidTr="00820372">
        <w:tc>
          <w:tcPr>
            <w:tcW w:w="1057" w:type="dxa"/>
            <w:vMerge w:val="restart"/>
            <w:vAlign w:val="center"/>
          </w:tcPr>
          <w:p w14:paraId="50D8C5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Two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2024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2723C5B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2265488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29C930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6BC2270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260E29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29E1454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22B4B6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1F9428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1B30C1A" w14:textId="77777777" w:rsidTr="00820372">
        <w:tc>
          <w:tcPr>
            <w:tcW w:w="1057" w:type="dxa"/>
            <w:vMerge/>
            <w:vAlign w:val="center"/>
          </w:tcPr>
          <w:p w14:paraId="41968EE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47F44C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023989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46C4B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7999F6A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22990E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4D42BB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3A9D8F1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4986C1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484A64F" w14:textId="77777777" w:rsidTr="00820372">
        <w:tc>
          <w:tcPr>
            <w:tcW w:w="1057" w:type="dxa"/>
            <w:vMerge/>
            <w:vAlign w:val="center"/>
          </w:tcPr>
          <w:p w14:paraId="5CE42CD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389832E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1E6A89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48DF1B7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322DD0A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22A9FBB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E29A68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EE601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68D0922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3CBE9C1" w14:textId="77777777" w:rsidTr="00820372">
        <w:tc>
          <w:tcPr>
            <w:tcW w:w="1057" w:type="dxa"/>
            <w:vMerge/>
            <w:vAlign w:val="center"/>
          </w:tcPr>
          <w:p w14:paraId="0FECF6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10A6148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E6F21B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186C4D2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DD9BB4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74F3276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2F3C721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3CF2A39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4379D42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214611F" w14:textId="77777777" w:rsidTr="00820372">
        <w:tc>
          <w:tcPr>
            <w:tcW w:w="1057" w:type="dxa"/>
            <w:vMerge/>
            <w:vAlign w:val="center"/>
          </w:tcPr>
          <w:p w14:paraId="30D35CF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37A15C7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446650E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43A5C7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6DF979E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6C6496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4FFA5D4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52D8CEA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627D759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740DB7A" w14:textId="77777777" w:rsidTr="00820372">
        <w:tc>
          <w:tcPr>
            <w:tcW w:w="1057" w:type="dxa"/>
            <w:vMerge w:val="restart"/>
            <w:vAlign w:val="center"/>
          </w:tcPr>
          <w:p w14:paraId="62DE982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Three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2023</w:t>
            </w:r>
          </w:p>
        </w:tc>
        <w:tc>
          <w:tcPr>
            <w:tcW w:w="1776" w:type="dxa"/>
            <w:shd w:val="clear" w:color="auto" w:fill="D9E2F3" w:themeFill="accent1" w:themeFillTint="33"/>
          </w:tcPr>
          <w:p w14:paraId="107F413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7CF4FAC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5D454F1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46F781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2028CC1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582AECD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01CBF2E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0833689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78606A04" w14:textId="77777777" w:rsidTr="00820372">
        <w:tc>
          <w:tcPr>
            <w:tcW w:w="1057" w:type="dxa"/>
            <w:vMerge/>
          </w:tcPr>
          <w:p w14:paraId="4E30A7A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3B9BD7F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64B981C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3BB3FDE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0320DF5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F23C9B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3AFE608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BC9ECD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1C90C19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229FD9F" w14:textId="77777777" w:rsidTr="00820372">
        <w:tc>
          <w:tcPr>
            <w:tcW w:w="1057" w:type="dxa"/>
            <w:vMerge/>
          </w:tcPr>
          <w:p w14:paraId="25D00E5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39C224C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680A8B1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787ABA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2AD20B6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570B41B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65E4A2C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0F46A1D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23BA6E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37E5187" w14:textId="77777777" w:rsidTr="00820372">
        <w:tc>
          <w:tcPr>
            <w:tcW w:w="1057" w:type="dxa"/>
            <w:vMerge/>
          </w:tcPr>
          <w:p w14:paraId="5FF389F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1CFF997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14AF964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2F248A5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27DC0B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3FA14E6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2A49032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4E0BE6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3984B77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4F0710E" w14:textId="77777777" w:rsidTr="00820372">
        <w:tc>
          <w:tcPr>
            <w:tcW w:w="1057" w:type="dxa"/>
            <w:vMerge/>
          </w:tcPr>
          <w:p w14:paraId="100A7B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D9E2F3" w:themeFill="accent1" w:themeFillTint="33"/>
          </w:tcPr>
          <w:p w14:paraId="7D4276F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D9E2F3" w:themeFill="accent1" w:themeFillTint="33"/>
          </w:tcPr>
          <w:p w14:paraId="79DBB3F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D9E2F3" w:themeFill="accent1" w:themeFillTint="33"/>
          </w:tcPr>
          <w:p w14:paraId="7C93952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D9E2F3" w:themeFill="accent1" w:themeFillTint="33"/>
          </w:tcPr>
          <w:p w14:paraId="44CD8FD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D9E2F3" w:themeFill="accent1" w:themeFillTint="33"/>
          </w:tcPr>
          <w:p w14:paraId="1D15395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D9E2F3" w:themeFill="accent1" w:themeFillTint="33"/>
          </w:tcPr>
          <w:p w14:paraId="5245F54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D9E2F3" w:themeFill="accent1" w:themeFillTint="33"/>
          </w:tcPr>
          <w:p w14:paraId="60DF9ED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D9E2F3" w:themeFill="accent1" w:themeFillTint="33"/>
          </w:tcPr>
          <w:p w14:paraId="7DDDE6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bookmarkEnd w:id="3"/>
    </w:tbl>
    <w:p w14:paraId="539E866F" w14:textId="77777777" w:rsidR="003B63F5" w:rsidRPr="00BB4342" w:rsidRDefault="003B63F5" w:rsidP="004F6428">
      <w:pPr>
        <w:snapToGrid w:val="0"/>
        <w:spacing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</w:p>
    <w:p w14:paraId="3874722F" w14:textId="77777777" w:rsidR="00420D7C" w:rsidRPr="00BB4342" w:rsidRDefault="00420D7C" w:rsidP="004F6428">
      <w:pPr>
        <w:snapToGrid w:val="0"/>
        <w:spacing w:line="240" w:lineRule="auto"/>
        <w:ind w:left="0" w:firstLine="0"/>
        <w:rPr>
          <w:lang w:eastAsia="zh-CN"/>
        </w:rPr>
        <w:sectPr w:rsidR="00420D7C" w:rsidRPr="00BB4342" w:rsidSect="00E96F95">
          <w:pgSz w:w="16838" w:h="11904" w:orient="landscape"/>
          <w:pgMar w:top="1588" w:right="1134" w:bottom="1304" w:left="1134" w:header="573" w:footer="125" w:gutter="0"/>
          <w:cols w:space="720"/>
          <w:docGrid w:linePitch="286"/>
        </w:sectPr>
      </w:pPr>
    </w:p>
    <w:p w14:paraId="0FCC1724" w14:textId="77777777" w:rsidR="00905306" w:rsidRPr="00BB4342" w:rsidRDefault="00905306" w:rsidP="00905306">
      <w:pPr>
        <w:pStyle w:val="ListParagraph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BB4342">
        <w:rPr>
          <w:b/>
          <w:bCs/>
          <w:szCs w:val="21"/>
        </w:rPr>
        <w:t>Application review and assessment before inspection.</w:t>
      </w:r>
    </w:p>
    <w:p w14:paraId="23A07342" w14:textId="77777777" w:rsidR="00905306" w:rsidRPr="00BB4342" w:rsidRDefault="00905306" w:rsidP="00905306">
      <w:pPr>
        <w:snapToGrid w:val="0"/>
        <w:spacing w:after="240" w:line="240" w:lineRule="auto"/>
        <w:ind w:left="0" w:firstLine="0"/>
        <w:jc w:val="center"/>
        <w:rPr>
          <w:i/>
          <w:iCs/>
          <w:szCs w:val="21"/>
        </w:rPr>
      </w:pPr>
      <w:r w:rsidRPr="00BB4342">
        <w:rPr>
          <w:rFonts w:eastAsia="SimSun"/>
          <w:i/>
          <w:iCs/>
          <w:color w:val="auto"/>
          <w:sz w:val="20"/>
          <w:szCs w:val="20"/>
          <w:lang w:eastAsia="zh-CN"/>
        </w:rPr>
        <w:t>(To be completed by SRS</w:t>
      </w:r>
      <w:r w:rsidRPr="00BB4342">
        <w:rPr>
          <w:i/>
          <w:iCs/>
          <w:szCs w:val="21"/>
        </w:rPr>
        <w:t xml:space="preserve"> certification team only.)</w:t>
      </w:r>
    </w:p>
    <w:p w14:paraId="5D7260C6" w14:textId="77777777" w:rsidR="00905306" w:rsidRPr="00BB4342" w:rsidRDefault="00905306" w:rsidP="00905306">
      <w:pPr>
        <w:pStyle w:val="ListParagraph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Compliance Checkpoints for Reviewing Requests for Recognition of Land Management</w:t>
      </w:r>
    </w:p>
    <w:tbl>
      <w:tblPr>
        <w:tblStyle w:val="TableGrid0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496"/>
        <w:gridCol w:w="2387"/>
        <w:gridCol w:w="2866"/>
        <w:gridCol w:w="2217"/>
      </w:tblGrid>
      <w:tr w:rsidR="00905306" w:rsidRPr="00BB4342" w14:paraId="48D4B07F" w14:textId="77777777" w:rsidTr="00820372">
        <w:tc>
          <w:tcPr>
            <w:tcW w:w="1496" w:type="dxa"/>
            <w:vAlign w:val="center"/>
          </w:tcPr>
          <w:p w14:paraId="07F775C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Checkpoint</w:t>
            </w:r>
          </w:p>
        </w:tc>
        <w:tc>
          <w:tcPr>
            <w:tcW w:w="2387" w:type="dxa"/>
            <w:vAlign w:val="center"/>
          </w:tcPr>
          <w:p w14:paraId="3B6F2C9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Description</w:t>
            </w:r>
          </w:p>
        </w:tc>
        <w:tc>
          <w:tcPr>
            <w:tcW w:w="2866" w:type="dxa"/>
            <w:vAlign w:val="center"/>
          </w:tcPr>
          <w:p w14:paraId="330D6A2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Compliance Criteria</w:t>
            </w:r>
          </w:p>
        </w:tc>
        <w:tc>
          <w:tcPr>
            <w:tcW w:w="2217" w:type="dxa"/>
          </w:tcPr>
          <w:p w14:paraId="24AE2BD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R</w:t>
            </w:r>
            <w:r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>eviewer comments</w:t>
            </w:r>
          </w:p>
        </w:tc>
      </w:tr>
      <w:tr w:rsidR="00905306" w:rsidRPr="00BB4342" w14:paraId="6E9F51B8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2283C65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Completeness of Documentation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345DA98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Verify that all required documents have been submitted and the application form is fully completed.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083DDF1D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60966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Sections 1 to 4 &amp; Annex 1 completed</w:t>
            </w:r>
          </w:p>
          <w:p w14:paraId="48A5160E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35965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All compulsory annexes attached</w:t>
            </w:r>
          </w:p>
          <w:p w14:paraId="004BEB9C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i/>
                <w:iCs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15180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Operator confirmation signed and dated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7B9A6EF3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67D03293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710EE83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Evidence of Non-Prohibited Inputs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63EF873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Confirm that documentation proves no unauthorized substances were applied during the previous 3 years (EU: 36 months, NOP: 36 months).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7723C902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46276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Input records (invoices, declarations) cover the full 3-year period</w:t>
            </w:r>
          </w:p>
          <w:p w14:paraId="32E3451E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16362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No prohibited substances listed</w:t>
            </w:r>
          </w:p>
          <w:p w14:paraId="53DF5F3F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99070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GMO-free and non-treatment declarations for seeds provided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3B55DB70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1AA85B68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393117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Eligibility of Land Status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2B6EE55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Verify that the plot status (cultivated, fallow, virgin, previously certified) matches the declared category and supporting evidence.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58610E13" w14:textId="12177AA3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79331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E8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Land status clearly stated</w:t>
            </w:r>
          </w:p>
          <w:p w14:paraId="1E65D615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4305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Supporting evidence matches declaration (e.g., photos, contracts, statements)</w:t>
            </w:r>
          </w:p>
          <w:p w14:paraId="43D29BAD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10669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If fallow/virgin: evidence of no cultivation provided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01AB1098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09151A24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47C7638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On-Site Inspection Readiness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4740F14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Ensure that the plots are accessible and that no cultivation activities have commenced prior to inspection.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21741698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20782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No cultivation activities started</w:t>
            </w:r>
          </w:p>
          <w:p w14:paraId="7D937FBC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6321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Plots identifiable and accessible for inspection</w:t>
            </w:r>
          </w:p>
          <w:p w14:paraId="1E984A2E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57609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GPS/maps provided for all plots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53629C5A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4B9E3D84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09988AB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Risk Assessment</w:t>
            </w:r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3C0DFB00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60662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Low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7F630025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59429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High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140980C8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</w:p>
        </w:tc>
      </w:tr>
      <w:tr w:rsidR="00905306" w:rsidRPr="00BB4342" w14:paraId="252DFCCA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10AAC80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Sampling</w:t>
            </w:r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02C84435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4578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No sampling is required</w:t>
            </w:r>
          </w:p>
          <w:p w14:paraId="57ED574E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44414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Stand crop sample is required and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473B3211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892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Soil sample is required &amp;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44FC81C7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86421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Other: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260B93B3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7047A526" w14:textId="77777777" w:rsidR="00905306" w:rsidRPr="00BB4342" w:rsidRDefault="00905306" w:rsidP="00905306">
      <w:pPr>
        <w:pStyle w:val="ListParagraph"/>
        <w:numPr>
          <w:ilvl w:val="1"/>
          <w:numId w:val="35"/>
        </w:numPr>
        <w:snapToGrid w:val="0"/>
        <w:spacing w:before="240" w:after="120" w:line="240" w:lineRule="auto"/>
        <w:ind w:left="709"/>
        <w:rPr>
          <w:b/>
          <w:bCs/>
          <w:sz w:val="20"/>
          <w:szCs w:val="20"/>
        </w:rPr>
      </w:pPr>
      <w:r w:rsidRPr="00BB4342">
        <w:rPr>
          <w:b/>
          <w:bCs/>
          <w:sz w:val="20"/>
          <w:szCs w:val="20"/>
        </w:rPr>
        <w:t>Assessment result for conducting the inspection</w:t>
      </w:r>
    </w:p>
    <w:tbl>
      <w:tblPr>
        <w:tblStyle w:val="TableGrid0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6"/>
      </w:tblGrid>
      <w:tr w:rsidR="00905306" w:rsidRPr="00BB4342" w14:paraId="6622798E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0797A5DC" w14:textId="77777777" w:rsidR="00905306" w:rsidRPr="00BB4342" w:rsidRDefault="00000000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39593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The request is rejected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:</w:t>
            </w:r>
          </w:p>
          <w:p w14:paraId="5FC2908F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211720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sz w:val="18"/>
                <w:szCs w:val="18"/>
              </w:rPr>
              <w:t>Prohibited substance / seeds are used</w:t>
            </w:r>
          </w:p>
          <w:p w14:paraId="46309B29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045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sz w:val="18"/>
                <w:szCs w:val="18"/>
              </w:rPr>
              <w:t>Incomplete documentation</w:t>
            </w:r>
          </w:p>
          <w:p w14:paraId="51BD4C3C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52895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 xml:space="preserve">Other: </w:t>
            </w:r>
            <w:r w:rsidR="00905306"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sz w:val="18"/>
                <w:szCs w:val="18"/>
              </w:rPr>
            </w:r>
            <w:r w:rsidR="00905306" w:rsidRPr="00BB4342">
              <w:rPr>
                <w:sz w:val="18"/>
                <w:szCs w:val="18"/>
              </w:rPr>
              <w:fldChar w:fldCharType="separate"/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fldChar w:fldCharType="end"/>
            </w:r>
          </w:p>
        </w:tc>
      </w:tr>
      <w:tr w:rsidR="00905306" w:rsidRPr="00BB4342" w14:paraId="04817969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539E1BAB" w14:textId="77777777" w:rsidR="00905306" w:rsidRPr="00BB4342" w:rsidRDefault="00000000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b/>
                <w:bCs/>
                <w:color w:val="4472C4" w:themeColor="accent1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23121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The request is accepted and the inspection can take place </w:t>
            </w:r>
          </w:p>
          <w:p w14:paraId="73985C37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0457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>No sampling is required</w:t>
            </w:r>
          </w:p>
          <w:p w14:paraId="371695CE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768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Standing crop or plant sample is required and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787DC1FF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7387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Soil sample is required &amp; it must be taken on </w:t>
            </w:r>
            <w:r w:rsidR="00905306" w:rsidRPr="00BB4342">
              <w:rPr>
                <w:rFonts w:eastAsia="SimSun"/>
                <w:color w:val="4472C4" w:themeColor="accent1"/>
                <w:sz w:val="18"/>
                <w:szCs w:val="18"/>
              </w:rPr>
              <w:t>MM/YYYY</w:t>
            </w:r>
          </w:p>
          <w:p w14:paraId="0B883C64" w14:textId="77777777" w:rsidR="00905306" w:rsidRPr="00BB4342" w:rsidRDefault="00000000" w:rsidP="00820372">
            <w:pPr>
              <w:snapToGrid w:val="0"/>
              <w:spacing w:line="240" w:lineRule="auto"/>
              <w:ind w:left="457" w:hanging="142"/>
              <w:rPr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71817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 w:rsidRPr="00BB4342">
              <w:rPr>
                <w:rFonts w:eastAsia="Times New Roman"/>
                <w:color w:val="0F1115"/>
                <w:sz w:val="18"/>
                <w:szCs w:val="18"/>
                <w:lang w:eastAsia="en-GB"/>
              </w:rPr>
              <w:t xml:space="preserve">Other: </w:t>
            </w:r>
            <w:r w:rsidR="00905306"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sz w:val="18"/>
                <w:szCs w:val="18"/>
              </w:rPr>
            </w:r>
            <w:r w:rsidR="00905306" w:rsidRPr="00BB4342">
              <w:rPr>
                <w:sz w:val="18"/>
                <w:szCs w:val="18"/>
              </w:rPr>
              <w:fldChar w:fldCharType="separate"/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t> </w:t>
            </w:r>
            <w:r w:rsidR="00905306" w:rsidRPr="00BB4342">
              <w:rPr>
                <w:sz w:val="18"/>
                <w:szCs w:val="18"/>
              </w:rPr>
              <w:fldChar w:fldCharType="end"/>
            </w:r>
          </w:p>
        </w:tc>
      </w:tr>
      <w:tr w:rsidR="00905306" w:rsidRPr="00BB4342" w14:paraId="6BC9CA9F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761B63A5" w14:textId="77777777" w:rsidR="00905306" w:rsidRPr="006D3C85" w:rsidRDefault="00000000" w:rsidP="00820372">
            <w:pPr>
              <w:snapToGrid w:val="0"/>
              <w:spacing w:line="240" w:lineRule="auto"/>
              <w:ind w:left="316" w:hanging="316"/>
              <w:rPr>
                <w:rFonts w:eastAsia="SimSun"/>
                <w:b/>
                <w:bCs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6671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 w:rsidRPr="006D3C85"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>Inspection assignment</w:t>
            </w:r>
            <w:r w:rsidR="00905306">
              <w:rPr>
                <w:rFonts w:eastAsia="SimSu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05306" w:rsidRPr="006D3C85"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>(if applicable)</w:t>
            </w:r>
          </w:p>
          <w:p w14:paraId="13CA9B1E" w14:textId="77777777" w:rsidR="00905306" w:rsidRPr="006D3C85" w:rsidRDefault="00905306" w:rsidP="00820372">
            <w:pPr>
              <w:pStyle w:val="ListParagraph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I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nspection date: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5EAD9035" w14:textId="77777777" w:rsidR="00905306" w:rsidRPr="006D3C85" w:rsidRDefault="00905306" w:rsidP="00820372">
            <w:pPr>
              <w:pStyle w:val="ListParagraph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I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nspection </w:t>
            </w: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time of duration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>(days)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>：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438237F1" w14:textId="77777777" w:rsidR="00905306" w:rsidRDefault="00905306" w:rsidP="00820372">
            <w:pPr>
              <w:pStyle w:val="ListParagraph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20"/>
                <w:szCs w:val="20"/>
                <w:lang w:eastAsia="zh-CN"/>
              </w:rPr>
            </w:pPr>
            <w:r w:rsidRPr="006D3C85">
              <w:rPr>
                <w:rFonts w:eastAsia="SimSun"/>
                <w:color w:val="auto"/>
                <w:sz w:val="20"/>
                <w:szCs w:val="20"/>
                <w:lang w:eastAsia="zh-CN"/>
              </w:rPr>
              <w:t>I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nspector: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  <w:p w14:paraId="75A8E799" w14:textId="77777777" w:rsidR="00905306" w:rsidRPr="006D3C85" w:rsidRDefault="00905306" w:rsidP="00820372">
            <w:pPr>
              <w:pStyle w:val="ListParagraph"/>
              <w:snapToGrid w:val="0"/>
              <w:spacing w:before="240" w:after="120" w:line="240" w:lineRule="auto"/>
              <w:ind w:left="426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auto"/>
                <w:sz w:val="20"/>
                <w:szCs w:val="20"/>
                <w:lang w:eastAsia="zh-CN"/>
              </w:rPr>
              <w:t>P</w:t>
            </w:r>
            <w:r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>oints to attention</w:t>
            </w:r>
            <w:r w:rsidRPr="006D3C85">
              <w:rPr>
                <w:rFonts w:eastAsia="SimSun" w:hint="eastAsia"/>
                <w:color w:val="auto"/>
                <w:sz w:val="20"/>
                <w:szCs w:val="20"/>
                <w:lang w:eastAsia="zh-CN"/>
              </w:rPr>
              <w:t xml:space="preserve">: 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en-US" w:eastAsia="zh-CN"/>
              </w:rPr>
              <w:instrText xml:space="preserve"> FORMTEXT </w:instrTex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fldChar w:fldCharType="separate"/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val="de-DE" w:eastAsia="zh-CN"/>
              </w:rPr>
              <w:t> </w:t>
            </w:r>
            <w:r w:rsidRPr="00771990">
              <w:rPr>
                <w:rFonts w:eastAsia="SimSun"/>
                <w:b/>
                <w:i/>
                <w:iCs/>
                <w:color w:val="auto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905306" w:rsidRPr="00BB4342" w14:paraId="6119DCB5" w14:textId="77777777" w:rsidTr="00820372">
        <w:trPr>
          <w:cantSplit/>
        </w:trPr>
        <w:tc>
          <w:tcPr>
            <w:tcW w:w="9002" w:type="dxa"/>
            <w:shd w:val="clear" w:color="auto" w:fill="FBE4D5" w:themeFill="accent2" w:themeFillTint="33"/>
          </w:tcPr>
          <w:p w14:paraId="376F2149" w14:textId="77777777" w:rsidR="00905306" w:rsidRPr="00BB4342" w:rsidRDefault="00905306" w:rsidP="00820372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  <w:p w14:paraId="3D5CBA2C" w14:textId="77777777" w:rsidR="00905306" w:rsidRPr="00BB4342" w:rsidRDefault="00905306" w:rsidP="00820372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  <w:p w14:paraId="295EFCDB" w14:textId="77777777" w:rsidR="00905306" w:rsidRPr="00BB4342" w:rsidRDefault="00905306" w:rsidP="00820372">
            <w:pPr>
              <w:snapToGrid w:val="0"/>
              <w:spacing w:line="240" w:lineRule="auto"/>
              <w:rPr>
                <w:sz w:val="18"/>
                <w:szCs w:val="18"/>
              </w:rPr>
            </w:pPr>
            <w:r w:rsidRPr="00BB4342">
              <w:rPr>
                <w:sz w:val="18"/>
                <w:szCs w:val="18"/>
              </w:rPr>
              <w:t xml:space="preserve">Reviewer Name &amp; Signature: </w:t>
            </w:r>
            <w:r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8"/>
                <w:szCs w:val="18"/>
              </w:rPr>
              <w:instrText xml:space="preserve"> FORMTEXT </w:instrText>
            </w:r>
            <w:r w:rsidRPr="00BB4342">
              <w:rPr>
                <w:sz w:val="18"/>
                <w:szCs w:val="18"/>
              </w:rPr>
            </w:r>
            <w:r w:rsidRPr="00BB4342">
              <w:rPr>
                <w:sz w:val="18"/>
                <w:szCs w:val="18"/>
              </w:rPr>
              <w:fldChar w:fldCharType="separate"/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fldChar w:fldCharType="end"/>
            </w:r>
          </w:p>
          <w:p w14:paraId="3C17335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 w:rsidRPr="00BB4342">
              <w:rPr>
                <w:sz w:val="18"/>
                <w:szCs w:val="18"/>
              </w:rPr>
              <w:t xml:space="preserve">Date: </w:t>
            </w:r>
            <w:r w:rsidRPr="00BB4342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B4342">
              <w:rPr>
                <w:sz w:val="18"/>
                <w:szCs w:val="18"/>
              </w:rPr>
              <w:instrText xml:space="preserve"> FORMTEXT </w:instrText>
            </w:r>
            <w:r w:rsidRPr="00BB4342">
              <w:rPr>
                <w:sz w:val="18"/>
                <w:szCs w:val="18"/>
              </w:rPr>
            </w:r>
            <w:r w:rsidRPr="00BB4342">
              <w:rPr>
                <w:sz w:val="18"/>
                <w:szCs w:val="18"/>
              </w:rPr>
              <w:fldChar w:fldCharType="separate"/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t> </w:t>
            </w:r>
            <w:r w:rsidRPr="00BB4342">
              <w:rPr>
                <w:sz w:val="18"/>
                <w:szCs w:val="18"/>
              </w:rPr>
              <w:fldChar w:fldCharType="end"/>
            </w:r>
          </w:p>
        </w:tc>
      </w:tr>
    </w:tbl>
    <w:p w14:paraId="383503DD" w14:textId="77777777" w:rsidR="00905306" w:rsidRDefault="00905306" w:rsidP="00905306">
      <w:pPr>
        <w:snapToGrid w:val="0"/>
        <w:spacing w:before="240" w:line="240" w:lineRule="auto"/>
        <w:ind w:left="0" w:firstLine="0"/>
        <w:rPr>
          <w:rFonts w:eastAsia="SimSun"/>
          <w:b/>
          <w:i/>
          <w:iCs/>
          <w:color w:val="auto"/>
          <w:sz w:val="20"/>
          <w:szCs w:val="20"/>
        </w:rPr>
      </w:pPr>
      <w:r w:rsidRPr="00BB4342">
        <w:rPr>
          <w:rFonts w:eastAsia="SimSun"/>
          <w:b/>
          <w:i/>
          <w:iCs/>
          <w:color w:val="auto"/>
          <w:sz w:val="20"/>
          <w:szCs w:val="20"/>
          <w:u w:val="single"/>
        </w:rPr>
        <w:t>Attention</w:t>
      </w:r>
      <w:r w:rsidRPr="00BB4342">
        <w:rPr>
          <w:rFonts w:eastAsia="SimSun"/>
          <w:b/>
          <w:i/>
          <w:iCs/>
          <w:color w:val="auto"/>
          <w:sz w:val="20"/>
          <w:szCs w:val="20"/>
        </w:rPr>
        <w:t>: the final decision is taken only after the evaluation of the on-site inspection report and the analysis results for the samples collected, and will be communicated to the operator by official notification.</w:t>
      </w:r>
    </w:p>
    <w:p w14:paraId="64E215A4" w14:textId="77777777" w:rsidR="00905306" w:rsidRDefault="00905306" w:rsidP="00905306">
      <w:pPr>
        <w:pStyle w:val="ListParagraph"/>
        <w:numPr>
          <w:ilvl w:val="0"/>
          <w:numId w:val="35"/>
        </w:numPr>
        <w:snapToGrid w:val="0"/>
        <w:spacing w:before="240" w:after="120" w:line="240" w:lineRule="auto"/>
        <w:ind w:left="426" w:hanging="426"/>
        <w:rPr>
          <w:b/>
          <w:bCs/>
          <w:szCs w:val="21"/>
        </w:rPr>
      </w:pPr>
      <w:r w:rsidRPr="00106A3A">
        <w:rPr>
          <w:rFonts w:hint="eastAsia"/>
          <w:b/>
          <w:bCs/>
          <w:szCs w:val="21"/>
        </w:rPr>
        <w:t xml:space="preserve">Inspection report </w:t>
      </w:r>
      <w:r>
        <w:rPr>
          <w:b/>
          <w:bCs/>
          <w:szCs w:val="21"/>
        </w:rPr>
        <w:t xml:space="preserve">(to be </w:t>
      </w:r>
      <w:r>
        <w:rPr>
          <w:rFonts w:hint="eastAsia"/>
          <w:b/>
          <w:bCs/>
          <w:szCs w:val="21"/>
        </w:rPr>
        <w:t xml:space="preserve">filled </w:t>
      </w:r>
      <w:r>
        <w:rPr>
          <w:b/>
          <w:bCs/>
          <w:szCs w:val="21"/>
        </w:rPr>
        <w:t xml:space="preserve">out </w:t>
      </w:r>
      <w:r>
        <w:rPr>
          <w:rFonts w:hint="eastAsia"/>
          <w:b/>
          <w:bCs/>
          <w:szCs w:val="21"/>
        </w:rPr>
        <w:t>by inspector after onsite inspection</w:t>
      </w:r>
      <w:r>
        <w:rPr>
          <w:b/>
          <w:bCs/>
          <w:szCs w:val="21"/>
        </w:rPr>
        <w:t>)</w:t>
      </w:r>
    </w:p>
    <w:p w14:paraId="5065250B" w14:textId="77777777" w:rsidR="00905306" w:rsidRDefault="00905306" w:rsidP="00905306">
      <w:pPr>
        <w:pStyle w:val="ListParagraph"/>
        <w:snapToGrid w:val="0"/>
        <w:spacing w:before="240" w:after="120" w:line="240" w:lineRule="auto"/>
        <w:ind w:left="426" w:firstLine="0"/>
        <w:rPr>
          <w:b/>
          <w:bCs/>
          <w:szCs w:val="21"/>
        </w:rPr>
      </w:pPr>
    </w:p>
    <w:p w14:paraId="534B097C" w14:textId="77777777" w:rsidR="00905306" w:rsidRPr="006D3C85" w:rsidRDefault="00905306" w:rsidP="00905306">
      <w:pPr>
        <w:pStyle w:val="ListParagraph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r w:rsidRPr="006D3C85">
        <w:rPr>
          <w:rFonts w:eastAsia="SimSun"/>
          <w:color w:val="auto"/>
          <w:sz w:val="20"/>
          <w:szCs w:val="20"/>
          <w:lang w:eastAsia="zh-CN"/>
        </w:rPr>
        <w:t>I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nspection date: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00B7C8DF" w14:textId="77777777" w:rsidR="00905306" w:rsidRPr="006D3C85" w:rsidRDefault="00905306" w:rsidP="00905306">
      <w:pPr>
        <w:pStyle w:val="ListParagraph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r w:rsidRPr="006D3C85">
        <w:rPr>
          <w:rFonts w:eastAsia="SimSun"/>
          <w:color w:val="auto"/>
          <w:sz w:val="20"/>
          <w:szCs w:val="20"/>
          <w:lang w:eastAsia="zh-CN"/>
        </w:rPr>
        <w:t>I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nspection </w:t>
      </w:r>
      <w:r w:rsidRPr="006D3C85">
        <w:rPr>
          <w:rFonts w:eastAsia="SimSun"/>
          <w:color w:val="auto"/>
          <w:sz w:val="20"/>
          <w:szCs w:val="20"/>
          <w:lang w:eastAsia="zh-CN"/>
        </w:rPr>
        <w:t>time of duration</w:t>
      </w:r>
      <w:r>
        <w:rPr>
          <w:rFonts w:eastAsia="SimSun"/>
          <w:color w:val="auto"/>
          <w:sz w:val="20"/>
          <w:szCs w:val="20"/>
          <w:lang w:eastAsia="zh-CN"/>
        </w:rPr>
        <w:t xml:space="preserve"> 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>(days)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>：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25A1B8ED" w14:textId="77777777" w:rsidR="00905306" w:rsidRDefault="00905306" w:rsidP="00905306">
      <w:pPr>
        <w:pStyle w:val="ListParagraph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  <w:r w:rsidRPr="006D3C85">
        <w:rPr>
          <w:rFonts w:eastAsia="SimSun"/>
          <w:color w:val="auto"/>
          <w:sz w:val="20"/>
          <w:szCs w:val="20"/>
          <w:lang w:eastAsia="zh-CN"/>
        </w:rPr>
        <w:t>I</w:t>
      </w:r>
      <w:r w:rsidRPr="006D3C85">
        <w:rPr>
          <w:rFonts w:eastAsia="SimSun" w:hint="eastAsia"/>
          <w:color w:val="auto"/>
          <w:sz w:val="20"/>
          <w:szCs w:val="20"/>
          <w:lang w:eastAsia="zh-CN"/>
        </w:rPr>
        <w:t xml:space="preserve">nspector: 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p w14:paraId="4840327E" w14:textId="77777777" w:rsidR="00905306" w:rsidRDefault="00905306" w:rsidP="00905306">
      <w:pPr>
        <w:pStyle w:val="ListParagraph"/>
        <w:snapToGrid w:val="0"/>
        <w:spacing w:before="240" w:after="120" w:line="240" w:lineRule="auto"/>
        <w:ind w:left="426" w:firstLine="0"/>
        <w:rPr>
          <w:rFonts w:eastAsia="SimSun"/>
          <w:color w:val="auto"/>
          <w:sz w:val="20"/>
          <w:szCs w:val="20"/>
          <w:lang w:eastAsia="zh-CN"/>
        </w:rPr>
      </w:pPr>
    </w:p>
    <w:tbl>
      <w:tblPr>
        <w:tblStyle w:val="TableGrid0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496"/>
        <w:gridCol w:w="2387"/>
        <w:gridCol w:w="2866"/>
        <w:gridCol w:w="2217"/>
      </w:tblGrid>
      <w:tr w:rsidR="00905306" w:rsidRPr="00BB4342" w14:paraId="36F51989" w14:textId="77777777" w:rsidTr="00820372">
        <w:tc>
          <w:tcPr>
            <w:tcW w:w="1496" w:type="dxa"/>
            <w:vAlign w:val="center"/>
          </w:tcPr>
          <w:p w14:paraId="61DDDB4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Checkpoint</w:t>
            </w:r>
          </w:p>
        </w:tc>
        <w:tc>
          <w:tcPr>
            <w:tcW w:w="2387" w:type="dxa"/>
            <w:vAlign w:val="center"/>
          </w:tcPr>
          <w:p w14:paraId="17334B7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Description</w:t>
            </w:r>
          </w:p>
        </w:tc>
        <w:tc>
          <w:tcPr>
            <w:tcW w:w="2866" w:type="dxa"/>
            <w:vAlign w:val="center"/>
          </w:tcPr>
          <w:p w14:paraId="25E26E3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b/>
                <w:bCs/>
                <w:i/>
                <w:iCs/>
                <w:sz w:val="18"/>
                <w:szCs w:val="18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</w:rPr>
              <w:t>Compliance Criteria</w:t>
            </w:r>
          </w:p>
        </w:tc>
        <w:tc>
          <w:tcPr>
            <w:tcW w:w="2217" w:type="dxa"/>
          </w:tcPr>
          <w:p w14:paraId="7AAC16D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eastAsia="SimSun"/>
                <w:b/>
                <w:bCs/>
                <w:color w:val="auto"/>
                <w:sz w:val="18"/>
                <w:szCs w:val="18"/>
              </w:rPr>
              <w:t>Inspector</w:t>
            </w:r>
            <w:r>
              <w:rPr>
                <w:rFonts w:eastAsia="SimSun" w:hint="eastAsia"/>
                <w:b/>
                <w:bCs/>
                <w:color w:val="auto"/>
                <w:sz w:val="18"/>
                <w:szCs w:val="18"/>
              </w:rPr>
              <w:t xml:space="preserve"> comments</w:t>
            </w:r>
          </w:p>
        </w:tc>
      </w:tr>
      <w:tr w:rsidR="00905306" w:rsidRPr="00BB4342" w14:paraId="20D4EDB4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73E1781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  <w:lang w:eastAsia="zh-CN"/>
              </w:rPr>
              <w:t>C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ompliance of </w:t>
            </w:r>
            <w:r>
              <w:rPr>
                <w:rFonts w:eastAsia="SimSun"/>
                <w:color w:val="auto"/>
                <w:sz w:val="18"/>
                <w:szCs w:val="18"/>
              </w:rPr>
              <w:t>Non-Prohibited Inputs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2BC98DC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 xml:space="preserve">Confirm that 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n</w:t>
            </w:r>
            <w:r>
              <w:rPr>
                <w:rFonts w:eastAsia="SimSun"/>
                <w:color w:val="auto"/>
                <w:sz w:val="18"/>
                <w:szCs w:val="18"/>
              </w:rPr>
              <w:t>o unauthorized substances were applied during the previous 3 years (EU: 36 months, NOP: 36 months, JAS</w:t>
            </w:r>
            <w:proofErr w:type="gramStart"/>
            <w:r>
              <w:rPr>
                <w:rFonts w:eastAsia="SimSun"/>
                <w:color w:val="auto"/>
                <w:sz w:val="18"/>
                <w:szCs w:val="18"/>
              </w:rPr>
              <w:t>?? )</w:t>
            </w:r>
            <w:proofErr w:type="gramEnd"/>
            <w:r>
              <w:rPr>
                <w:rFonts w:eastAsia="SimSun"/>
                <w:color w:val="auto"/>
                <w:sz w:val="18"/>
                <w:szCs w:val="18"/>
              </w:rPr>
              <w:t>.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6E501F52" w14:textId="77777777" w:rsidR="00905306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60157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 xml:space="preserve">Input records (invoices, declarations)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and farming </w:t>
            </w:r>
            <w:proofErr w:type="gramStart"/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records(</w:t>
            </w:r>
            <w:proofErr w:type="gramEnd"/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if applicable)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cover the full 3-year period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and consistency with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onsite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conditions</w:t>
            </w:r>
          </w:p>
          <w:p w14:paraId="12CE7072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i/>
                <w:iCs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  <w:lang w:eastAsia="zh-CN"/>
                </w:rPr>
                <w:id w:val="-699773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  <w:lang w:eastAsia="zh-CN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ab/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No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treatment of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prohibited substances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in the past 3 years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14BC8F5F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2EB4772A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23AFE31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>Eligibility of Land Status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2DA7B4E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>Verify that the plot status (cultivated, fallow, virgin, previously certified) matches the declared category and supporting evidence.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15D31F8A" w14:textId="77777777" w:rsidR="00905306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56441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>Land status clearly stated</w:t>
            </w:r>
          </w:p>
          <w:p w14:paraId="5F6DB803" w14:textId="77777777" w:rsidR="00905306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24842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onsite conditions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match declaration (e.g., photos, contracts, statements)</w:t>
            </w:r>
          </w:p>
          <w:p w14:paraId="0F3944DA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43894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If fallow/virgin: matches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the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evidence of no cultivation provided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2313190B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6EFF7C38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5C4C5AA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/>
                <w:color w:val="auto"/>
                <w:sz w:val="18"/>
                <w:szCs w:val="18"/>
              </w:rPr>
              <w:t>On-Site Inspection</w:t>
            </w:r>
          </w:p>
        </w:tc>
        <w:tc>
          <w:tcPr>
            <w:tcW w:w="2387" w:type="dxa"/>
            <w:shd w:val="clear" w:color="auto" w:fill="FBE4D5" w:themeFill="accent2" w:themeFillTint="33"/>
            <w:vAlign w:val="center"/>
          </w:tcPr>
          <w:p w14:paraId="783D9A3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i/>
                <w:iCs/>
                <w:sz w:val="18"/>
                <w:szCs w:val="18"/>
              </w:rPr>
            </w:pP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T</w:t>
            </w:r>
            <w:r>
              <w:rPr>
                <w:rFonts w:eastAsia="SimSun"/>
                <w:color w:val="auto"/>
                <w:sz w:val="18"/>
                <w:szCs w:val="18"/>
              </w:rPr>
              <w:t>he plots are accessible and that no cultivation activities have commenced prior to inspection.</w:t>
            </w:r>
          </w:p>
        </w:tc>
        <w:tc>
          <w:tcPr>
            <w:tcW w:w="2866" w:type="dxa"/>
            <w:shd w:val="clear" w:color="auto" w:fill="FBE4D5" w:themeFill="accent2" w:themeFillTint="33"/>
            <w:vAlign w:val="center"/>
          </w:tcPr>
          <w:p w14:paraId="6E51437B" w14:textId="77777777" w:rsidR="00905306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87599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771990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>No cultivation activities started</w:t>
            </w:r>
          </w:p>
          <w:p w14:paraId="3E96C549" w14:textId="77777777" w:rsidR="00905306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39353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771990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/>
                <w:color w:val="auto"/>
                <w:sz w:val="18"/>
                <w:szCs w:val="18"/>
              </w:rPr>
              <w:tab/>
              <w:t>Plots identifiable and accessible for inspection</w:t>
            </w:r>
          </w:p>
          <w:p w14:paraId="391B683F" w14:textId="77777777" w:rsidR="00905306" w:rsidRPr="00771990" w:rsidRDefault="00000000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31237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771990">
              <w:rPr>
                <w:rFonts w:eastAsia="SimSun" w:hint="eastAsia"/>
                <w:color w:val="auto"/>
                <w:sz w:val="18"/>
                <w:szCs w:val="18"/>
              </w:rPr>
              <w:t xml:space="preserve"> interview is possible for all necessary persons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 </w:t>
            </w:r>
            <w:r w:rsidR="00905306" w:rsidRPr="00771990">
              <w:rPr>
                <w:rFonts w:eastAsia="SimSun" w:hint="eastAsia"/>
                <w:color w:val="auto"/>
                <w:sz w:val="18"/>
                <w:szCs w:val="18"/>
              </w:rPr>
              <w:t xml:space="preserve">(field owner, </w:t>
            </w:r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neighbour,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employees,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 w:rsidRPr="00771990">
              <w:rPr>
                <w:rFonts w:eastAsia="SimSun"/>
                <w:color w:val="auto"/>
                <w:sz w:val="18"/>
                <w:szCs w:val="18"/>
              </w:rPr>
              <w:t>old</w:t>
            </w:r>
          </w:p>
          <w:p w14:paraId="6B7B13D9" w14:textId="77777777" w:rsidR="00905306" w:rsidRDefault="00905306" w:rsidP="00820372">
            <w:pPr>
              <w:snapToGrid w:val="0"/>
              <w:spacing w:line="240" w:lineRule="auto"/>
              <w:ind w:leftChars="48" w:left="101" w:firstLine="0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t>owner,</w:t>
            </w:r>
            <w:r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authorities…</w:t>
            </w:r>
          </w:p>
          <w:p w14:paraId="6BB5594D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7485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>
                  <w:rPr>
                    <w:rFonts w:ascii="MS Gothic" w:eastAsia="MS Gothic" w:hAnsi="MS Gothic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onsite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photos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were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taken by inspecto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r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and attached in IR</w:t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272FC75A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  <w:tr w:rsidR="00905306" w:rsidRPr="00BB4342" w14:paraId="17D4F56F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5A4D56D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Risk Assessment</w:t>
            </w:r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640988E3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09493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Low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  <w:p w14:paraId="5CD5664C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79394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High risk that parcel(s) are treated with non-authorized substance: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01C258CA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</w:p>
        </w:tc>
      </w:tr>
      <w:tr w:rsidR="00905306" w:rsidRPr="00BB4342" w14:paraId="641A440A" w14:textId="77777777" w:rsidTr="00820372">
        <w:tc>
          <w:tcPr>
            <w:tcW w:w="1496" w:type="dxa"/>
            <w:shd w:val="clear" w:color="auto" w:fill="FBE4D5" w:themeFill="accent2" w:themeFillTint="33"/>
            <w:vAlign w:val="center"/>
          </w:tcPr>
          <w:p w14:paraId="5FD851B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</w:rPr>
            </w:pPr>
            <w:r w:rsidRPr="00BB4342">
              <w:rPr>
                <w:rFonts w:eastAsia="SimSun"/>
                <w:color w:val="auto"/>
                <w:sz w:val="18"/>
                <w:szCs w:val="18"/>
              </w:rPr>
              <w:t>Sampling</w:t>
            </w:r>
          </w:p>
        </w:tc>
        <w:tc>
          <w:tcPr>
            <w:tcW w:w="5253" w:type="dxa"/>
            <w:gridSpan w:val="2"/>
            <w:shd w:val="clear" w:color="auto" w:fill="FBE4D5" w:themeFill="accent2" w:themeFillTint="33"/>
            <w:vAlign w:val="center"/>
          </w:tcPr>
          <w:p w14:paraId="08C367F2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-134524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No sampling was 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done</w:t>
            </w:r>
          </w:p>
          <w:p w14:paraId="4B776490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943032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S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ample was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t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 xml:space="preserve">aken 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from s</w:t>
            </w:r>
            <w:r w:rsidR="00905306" w:rsidRPr="00106A3A">
              <w:rPr>
                <w:rFonts w:eastAsia="SimSun"/>
                <w:color w:val="auto"/>
                <w:sz w:val="18"/>
                <w:szCs w:val="18"/>
              </w:rPr>
              <w:t>tand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ing</w:t>
            </w:r>
            <w:r w:rsidR="00905306" w:rsidRPr="00106A3A">
              <w:rPr>
                <w:rFonts w:eastAsia="SimSun"/>
                <w:color w:val="auto"/>
                <w:sz w:val="18"/>
                <w:szCs w:val="18"/>
              </w:rPr>
              <w:t xml:space="preserve"> crop</w:t>
            </w:r>
            <w:r w:rsidR="00905306" w:rsidRPr="00106A3A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 xml:space="preserve"> or plan</w:t>
            </w:r>
            <w:r w:rsidR="00905306">
              <w:rPr>
                <w:rFonts w:eastAsia="SimSun" w:hint="eastAsia"/>
                <w:color w:val="auto"/>
                <w:sz w:val="18"/>
                <w:szCs w:val="18"/>
                <w:lang w:eastAsia="zh-CN"/>
              </w:rPr>
              <w:t>t</w:t>
            </w:r>
            <w:r w:rsidR="00905306">
              <w:rPr>
                <w:rFonts w:eastAsia="SimSun"/>
                <w:color w:val="auto"/>
                <w:sz w:val="18"/>
                <w:szCs w:val="18"/>
                <w:lang w:eastAsia="zh-CN"/>
              </w:rPr>
              <w:t>s.</w:t>
            </w:r>
          </w:p>
          <w:p w14:paraId="3E59C440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5890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Soil sample 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wa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s taken</w:t>
            </w:r>
            <w:r w:rsidR="00905306">
              <w:rPr>
                <w:rFonts w:eastAsia="SimSun"/>
                <w:color w:val="auto"/>
                <w:sz w:val="18"/>
                <w:szCs w:val="18"/>
              </w:rPr>
              <w:t>.</w:t>
            </w:r>
          </w:p>
          <w:p w14:paraId="14CAA039" w14:textId="77777777" w:rsidR="00905306" w:rsidRPr="00BB4342" w:rsidRDefault="00000000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sdt>
              <w:sdtPr>
                <w:rPr>
                  <w:rFonts w:eastAsia="SimSun"/>
                  <w:color w:val="auto"/>
                  <w:sz w:val="18"/>
                  <w:szCs w:val="18"/>
                </w:rPr>
                <w:id w:val="107332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5306" w:rsidRPr="00BB4342">
                  <w:rPr>
                    <w:rFonts w:ascii="Segoe UI Symbol" w:eastAsia="SimSun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ab/>
              <w:t xml:space="preserve">Other: 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instrText xml:space="preserve"> FORMTEXT </w:instrTex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="00905306" w:rsidRPr="00BB4342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2217" w:type="dxa"/>
            <w:shd w:val="clear" w:color="auto" w:fill="FBE4D5" w:themeFill="accent2" w:themeFillTint="33"/>
          </w:tcPr>
          <w:p w14:paraId="3C715D6F" w14:textId="77777777" w:rsidR="00905306" w:rsidRDefault="00905306" w:rsidP="00820372">
            <w:pPr>
              <w:snapToGrid w:val="0"/>
              <w:spacing w:line="240" w:lineRule="auto"/>
              <w:ind w:left="315" w:hanging="283"/>
              <w:rPr>
                <w:rFonts w:eastAsia="SimSun"/>
                <w:color w:val="auto"/>
                <w:sz w:val="18"/>
                <w:szCs w:val="18"/>
              </w:rPr>
            </w:pP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771990">
              <w:rPr>
                <w:rFonts w:eastAsia="SimSun"/>
                <w:color w:val="auto"/>
                <w:sz w:val="18"/>
                <w:szCs w:val="18"/>
                <w:lang w:val="en-US"/>
              </w:rPr>
              <w:instrText xml:space="preserve"> FORMTEXT </w:instrText>
            </w:r>
            <w:r w:rsidRPr="00771990">
              <w:rPr>
                <w:rFonts w:eastAsia="SimSun"/>
                <w:color w:val="auto"/>
                <w:sz w:val="18"/>
                <w:szCs w:val="18"/>
              </w:rPr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separate"/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t> </w:t>
            </w:r>
            <w:r w:rsidRPr="00771990">
              <w:rPr>
                <w:rFonts w:eastAsia="SimSun"/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5EB10FDE" w14:textId="77777777" w:rsidR="00905306" w:rsidRPr="00291FDD" w:rsidRDefault="00905306" w:rsidP="00905306">
      <w:pPr>
        <w:snapToGrid w:val="0"/>
        <w:spacing w:before="120" w:after="120" w:line="240" w:lineRule="auto"/>
        <w:ind w:left="0" w:right="15" w:firstLine="0"/>
        <w:rPr>
          <w:rFonts w:eastAsia="SimSun"/>
          <w:color w:val="auto"/>
          <w:sz w:val="22"/>
        </w:rPr>
        <w:sectPr w:rsidR="00905306" w:rsidRPr="00291FDD" w:rsidSect="0090530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4" w:h="16838"/>
          <w:pgMar w:top="1134" w:right="1304" w:bottom="1134" w:left="1588" w:header="573" w:footer="125" w:gutter="0"/>
          <w:cols w:space="720"/>
          <w:docGrid w:linePitch="286"/>
        </w:sectPr>
      </w:pPr>
    </w:p>
    <w:p w14:paraId="722CCA23" w14:textId="77777777" w:rsidR="00905306" w:rsidRDefault="00905306" w:rsidP="00905306">
      <w:pPr>
        <w:snapToGrid w:val="0"/>
        <w:spacing w:after="240" w:line="240" w:lineRule="auto"/>
        <w:ind w:left="0" w:firstLine="0"/>
        <w:rPr>
          <w:rFonts w:eastAsia="SimSun"/>
          <w:color w:val="auto"/>
          <w:sz w:val="20"/>
          <w:szCs w:val="20"/>
          <w:lang w:eastAsia="zh-CN"/>
        </w:rPr>
      </w:pPr>
      <w:r w:rsidRPr="00771990">
        <w:rPr>
          <w:b/>
          <w:bCs/>
          <w:lang w:eastAsia="zh-CN"/>
        </w:rPr>
        <w:t>Annex 1</w:t>
      </w:r>
      <w:r w:rsidRPr="00771990">
        <w:rPr>
          <w:lang w:eastAsia="zh-CN"/>
        </w:rPr>
        <w:t xml:space="preserve"> related to Section </w:t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>2.2 Detailed Field History (Previous 3 Years)</w:t>
      </w:r>
      <w:r w:rsidRPr="00771990">
        <w:rPr>
          <w:rFonts w:eastAsia="SimSun" w:hint="eastAsia"/>
          <w:b/>
          <w:bCs/>
          <w:color w:val="auto"/>
          <w:sz w:val="20"/>
          <w:szCs w:val="20"/>
          <w:lang w:eastAsia="zh-CN"/>
        </w:rPr>
        <w:t xml:space="preserve"> after inspector verification</w:t>
      </w:r>
      <w:r w:rsidRPr="00771990">
        <w:rPr>
          <w:rFonts w:eastAsia="SimSun"/>
          <w:color w:val="auto"/>
          <w:sz w:val="20"/>
          <w:szCs w:val="20"/>
          <w:lang w:eastAsia="zh-CN"/>
        </w:rPr>
        <w:br/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sym w:font="Wingdings" w:char="F0E0"/>
      </w:r>
      <w:r w:rsidRPr="00771990">
        <w:rPr>
          <w:rFonts w:eastAsia="SimSun"/>
          <w:b/>
          <w:bCs/>
          <w:color w:val="auto"/>
          <w:sz w:val="20"/>
          <w:szCs w:val="20"/>
          <w:lang w:eastAsia="zh-CN"/>
        </w:rPr>
        <w:t xml:space="preserve"> </w:t>
      </w:r>
      <w:r w:rsidRPr="00771990">
        <w:rPr>
          <w:rFonts w:eastAsia="SimSun"/>
          <w:i/>
          <w:iCs/>
          <w:color w:val="auto"/>
          <w:sz w:val="20"/>
          <w:szCs w:val="20"/>
          <w:lang w:eastAsia="zh-CN"/>
        </w:rPr>
        <w:t>If additional space is required, please attach a separate sheet with the same column headers</w:t>
      </w:r>
      <w:r w:rsidRPr="00771990">
        <w:rPr>
          <w:rFonts w:eastAsia="SimSun"/>
          <w:color w:val="auto"/>
          <w:sz w:val="20"/>
          <w:szCs w:val="20"/>
          <w:lang w:eastAsia="zh-CN"/>
        </w:rPr>
        <w:t>.</w:t>
      </w:r>
    </w:p>
    <w:tbl>
      <w:tblPr>
        <w:tblStyle w:val="TableGrid0"/>
        <w:tblW w:w="0" w:type="auto"/>
        <w:tblBorders>
          <w:top w:val="single" w:sz="18" w:space="0" w:color="8F2946"/>
          <w:left w:val="single" w:sz="18" w:space="0" w:color="8F2946"/>
          <w:bottom w:val="single" w:sz="18" w:space="0" w:color="8F2946"/>
          <w:right w:val="single" w:sz="18" w:space="0" w:color="8F2946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8"/>
        <w:gridCol w:w="1750"/>
        <w:gridCol w:w="1237"/>
        <w:gridCol w:w="1149"/>
        <w:gridCol w:w="1726"/>
        <w:gridCol w:w="2183"/>
        <w:gridCol w:w="1774"/>
        <w:gridCol w:w="1767"/>
        <w:gridCol w:w="1890"/>
      </w:tblGrid>
      <w:tr w:rsidR="00905306" w:rsidRPr="00BB4342" w14:paraId="51587BBF" w14:textId="77777777" w:rsidTr="00820372">
        <w:tc>
          <w:tcPr>
            <w:tcW w:w="1057" w:type="dxa"/>
            <w:vAlign w:val="center"/>
          </w:tcPr>
          <w:p w14:paraId="3B5386C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Year</w:t>
            </w:r>
          </w:p>
        </w:tc>
        <w:tc>
          <w:tcPr>
            <w:tcW w:w="1776" w:type="dxa"/>
            <w:vAlign w:val="center"/>
          </w:tcPr>
          <w:p w14:paraId="0E65F6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Plot No. and/or Name</w:t>
            </w:r>
          </w:p>
        </w:tc>
        <w:tc>
          <w:tcPr>
            <w:tcW w:w="1097" w:type="dxa"/>
            <w:vAlign w:val="center"/>
          </w:tcPr>
          <w:p w14:paraId="78A7C848" w14:textId="77777777" w:rsidR="00905306" w:rsidRPr="007E049E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</w:pPr>
            <w:r w:rsidRPr="00A441C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GPS coordinates</w:t>
            </w:r>
          </w:p>
        </w:tc>
        <w:tc>
          <w:tcPr>
            <w:tcW w:w="1163" w:type="dxa"/>
            <w:vAlign w:val="center"/>
          </w:tcPr>
          <w:p w14:paraId="57BB753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Area (ha)</w:t>
            </w:r>
          </w:p>
        </w:tc>
        <w:tc>
          <w:tcPr>
            <w:tcW w:w="1754" w:type="dxa"/>
            <w:vAlign w:val="center"/>
          </w:tcPr>
          <w:p w14:paraId="4D8C404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Crop</w:t>
            </w:r>
          </w:p>
        </w:tc>
        <w:tc>
          <w:tcPr>
            <w:tcW w:w="2205" w:type="dxa"/>
            <w:vAlign w:val="center"/>
          </w:tcPr>
          <w:p w14:paraId="1889DAD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Name/Variety of all used seeds / planting material</w:t>
            </w:r>
          </w:p>
        </w:tc>
        <w:tc>
          <w:tcPr>
            <w:tcW w:w="1785" w:type="dxa"/>
            <w:vAlign w:val="center"/>
          </w:tcPr>
          <w:p w14:paraId="7B9CA8F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seeds / planting material</w:t>
            </w:r>
          </w:p>
        </w:tc>
        <w:tc>
          <w:tcPr>
            <w:tcW w:w="1783" w:type="dxa"/>
            <w:vAlign w:val="center"/>
          </w:tcPr>
          <w:p w14:paraId="440BF80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Name of all used inputs (fertilisers, plant protection agents)</w:t>
            </w:r>
          </w:p>
        </w:tc>
        <w:tc>
          <w:tcPr>
            <w:tcW w:w="1904" w:type="dxa"/>
            <w:vAlign w:val="center"/>
          </w:tcPr>
          <w:p w14:paraId="1A372A2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Source / Manufacturer of fertilisers / plant protection agents</w:t>
            </w:r>
          </w:p>
        </w:tc>
      </w:tr>
      <w:tr w:rsidR="00905306" w:rsidRPr="00BB4342" w14:paraId="4EB9EC42" w14:textId="77777777" w:rsidTr="00820372">
        <w:tc>
          <w:tcPr>
            <w:tcW w:w="1057" w:type="dxa"/>
            <w:vMerge w:val="restart"/>
            <w:vAlign w:val="center"/>
          </w:tcPr>
          <w:p w14:paraId="4A9031F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This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2026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18D9B9E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73BEBA3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76FA0F1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7221DA2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7BB845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0FD15DB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6E051A5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4D01B7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F530093" w14:textId="77777777" w:rsidTr="00820372">
        <w:tc>
          <w:tcPr>
            <w:tcW w:w="1057" w:type="dxa"/>
            <w:vMerge/>
            <w:vAlign w:val="center"/>
          </w:tcPr>
          <w:p w14:paraId="4DA985E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7B81E3C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10C175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7E9557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1D810B7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AA21F3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389436E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290C19E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04AC42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0CC31D6" w14:textId="77777777" w:rsidTr="00820372">
        <w:tc>
          <w:tcPr>
            <w:tcW w:w="1057" w:type="dxa"/>
            <w:vMerge/>
            <w:vAlign w:val="center"/>
          </w:tcPr>
          <w:p w14:paraId="0E49F8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46CB113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7760FCC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ECDE07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1B2919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2C0A55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0394C0E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CB9D2E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7FDDF35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25C234A" w14:textId="77777777" w:rsidTr="00820372">
        <w:tc>
          <w:tcPr>
            <w:tcW w:w="1057" w:type="dxa"/>
            <w:vMerge/>
            <w:vAlign w:val="center"/>
          </w:tcPr>
          <w:p w14:paraId="34A0964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0FB179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67D147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785FDC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5A66228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B48A6E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D387B2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0AD99C0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944757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086DAA29" w14:textId="77777777" w:rsidTr="00820372">
        <w:tc>
          <w:tcPr>
            <w:tcW w:w="1057" w:type="dxa"/>
            <w:vMerge/>
            <w:vAlign w:val="center"/>
          </w:tcPr>
          <w:p w14:paraId="13C2906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2A2B3E1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7FA2E2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33C89B2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31F507F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203FCF6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B03494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581EF37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6702CA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97841F4" w14:textId="77777777" w:rsidTr="00820372">
        <w:tc>
          <w:tcPr>
            <w:tcW w:w="1057" w:type="dxa"/>
            <w:vMerge w:val="restart"/>
            <w:vAlign w:val="center"/>
          </w:tcPr>
          <w:p w14:paraId="72258FC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Last year: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2025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260AB26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036B91F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0CB2AB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1D335A1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5615195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027A4D1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28ED2CF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2DE230D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47EE625" w14:textId="77777777" w:rsidTr="00820372">
        <w:tc>
          <w:tcPr>
            <w:tcW w:w="1057" w:type="dxa"/>
            <w:vMerge/>
            <w:vAlign w:val="center"/>
          </w:tcPr>
          <w:p w14:paraId="7587210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5C0AFF4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CEF483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72B32E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5EF931D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8F9A54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3C455F2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4C60C31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7286A3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F36C859" w14:textId="77777777" w:rsidTr="00820372">
        <w:tc>
          <w:tcPr>
            <w:tcW w:w="1057" w:type="dxa"/>
            <w:vMerge/>
            <w:vAlign w:val="center"/>
          </w:tcPr>
          <w:p w14:paraId="334FD51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18AE76F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7816067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002FA4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0D48DAD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3F009B3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155043C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4344269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288A5DA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DD26FC7" w14:textId="77777777" w:rsidTr="00820372">
        <w:tc>
          <w:tcPr>
            <w:tcW w:w="1057" w:type="dxa"/>
            <w:vMerge/>
            <w:vAlign w:val="center"/>
          </w:tcPr>
          <w:p w14:paraId="53B0D68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4222A48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60DA9D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1538F00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445BFC8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7F2A5C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52CF612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8CEA0B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29F8188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AD1B0A5" w14:textId="77777777" w:rsidTr="00820372">
        <w:tc>
          <w:tcPr>
            <w:tcW w:w="1057" w:type="dxa"/>
            <w:vMerge/>
            <w:vAlign w:val="center"/>
          </w:tcPr>
          <w:p w14:paraId="7D16F29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7466829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1BADE4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7933555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415E129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50FC345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7671201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6CE8B91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3711A41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795FA814" w14:textId="77777777" w:rsidTr="00820372">
        <w:tc>
          <w:tcPr>
            <w:tcW w:w="1057" w:type="dxa"/>
            <w:vMerge w:val="restart"/>
            <w:vAlign w:val="center"/>
          </w:tcPr>
          <w:p w14:paraId="1972880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Two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2024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59DA39F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3EE40A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633EA1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10A7510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DDBBAD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719B2F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697D35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037D4F8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E3341BE" w14:textId="77777777" w:rsidTr="00820372">
        <w:tc>
          <w:tcPr>
            <w:tcW w:w="1057" w:type="dxa"/>
            <w:vMerge/>
            <w:vAlign w:val="center"/>
          </w:tcPr>
          <w:p w14:paraId="65C00B8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1386915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C83381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410A75C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49556DC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6D61F36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1C40E3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39620C4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017CDCE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E74A77D" w14:textId="77777777" w:rsidTr="00820372">
        <w:tc>
          <w:tcPr>
            <w:tcW w:w="1057" w:type="dxa"/>
            <w:vMerge/>
            <w:vAlign w:val="center"/>
          </w:tcPr>
          <w:p w14:paraId="7F6DD5D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33B25B5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5C66BE9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6CAAAA9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A5ED60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53463B9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868D04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780BAF2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734C3AB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190748B" w14:textId="77777777" w:rsidTr="00820372">
        <w:tc>
          <w:tcPr>
            <w:tcW w:w="1057" w:type="dxa"/>
            <w:vMerge/>
            <w:vAlign w:val="center"/>
          </w:tcPr>
          <w:p w14:paraId="6C4A44B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783C212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35D110B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307B08D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7B0EB0B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D9F28E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5DF256C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34F7F72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27D2158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5998E9F9" w14:textId="77777777" w:rsidTr="00820372">
        <w:tc>
          <w:tcPr>
            <w:tcW w:w="1057" w:type="dxa"/>
            <w:vMerge/>
            <w:vAlign w:val="center"/>
          </w:tcPr>
          <w:p w14:paraId="5DD3E18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248084A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716E283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A09207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3B2E68E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E7AC47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6D13BE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63F3682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0BEE8CB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4FE0BFDA" w14:textId="77777777" w:rsidTr="00820372">
        <w:tc>
          <w:tcPr>
            <w:tcW w:w="1057" w:type="dxa"/>
            <w:vMerge w:val="restart"/>
            <w:vAlign w:val="center"/>
          </w:tcPr>
          <w:p w14:paraId="5A54D6B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t>Three years ago:</w:t>
            </w:r>
            <w:r w:rsidRPr="00BB4342">
              <w:rPr>
                <w:rFonts w:eastAsia="SimSun"/>
                <w:b/>
                <w:bCs/>
                <w:color w:val="auto"/>
                <w:sz w:val="18"/>
                <w:szCs w:val="18"/>
                <w:lang w:eastAsia="zh-CN"/>
              </w:rPr>
              <w:br/>
              <w:t>2023</w:t>
            </w:r>
          </w:p>
        </w:tc>
        <w:tc>
          <w:tcPr>
            <w:tcW w:w="1776" w:type="dxa"/>
            <w:shd w:val="clear" w:color="auto" w:fill="FBE4D5" w:themeFill="accent2" w:themeFillTint="33"/>
          </w:tcPr>
          <w:p w14:paraId="03BDFB7B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2A655EB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0DEFAC2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3EAC694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774F8E1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420B55F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47ED820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7DA2213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FCFB27B" w14:textId="77777777" w:rsidTr="00820372">
        <w:tc>
          <w:tcPr>
            <w:tcW w:w="1057" w:type="dxa"/>
            <w:vMerge/>
          </w:tcPr>
          <w:p w14:paraId="7C2CE0B0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0B4BF9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1127D7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408917E8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666EAE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154DC482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37871FC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1EB9CAA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8A151E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20A5F94A" w14:textId="77777777" w:rsidTr="00820372">
        <w:tc>
          <w:tcPr>
            <w:tcW w:w="1057" w:type="dxa"/>
            <w:vMerge/>
          </w:tcPr>
          <w:p w14:paraId="1DFEEEEE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5820D68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7ED40B5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7C39E7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16A3D66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2664578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727F8FE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22C10017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612D446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3AC4039B" w14:textId="77777777" w:rsidTr="00820372">
        <w:tc>
          <w:tcPr>
            <w:tcW w:w="1057" w:type="dxa"/>
            <w:vMerge/>
          </w:tcPr>
          <w:p w14:paraId="1A59458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DCC337D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DE0232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2AB1091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64B6E8E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5813056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6CC2D51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0975FF05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0EC51BB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  <w:tr w:rsidR="00905306" w:rsidRPr="00BB4342" w14:paraId="71B0CC08" w14:textId="77777777" w:rsidTr="00820372">
        <w:tc>
          <w:tcPr>
            <w:tcW w:w="1057" w:type="dxa"/>
            <w:vMerge/>
          </w:tcPr>
          <w:p w14:paraId="0CCB34E4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76" w:type="dxa"/>
            <w:shd w:val="clear" w:color="auto" w:fill="FBE4D5" w:themeFill="accent2" w:themeFillTint="33"/>
          </w:tcPr>
          <w:p w14:paraId="6AB8D1A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097" w:type="dxa"/>
            <w:shd w:val="clear" w:color="auto" w:fill="FBE4D5" w:themeFill="accent2" w:themeFillTint="33"/>
          </w:tcPr>
          <w:p w14:paraId="4F50417F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63" w:type="dxa"/>
            <w:shd w:val="clear" w:color="auto" w:fill="FBE4D5" w:themeFill="accent2" w:themeFillTint="33"/>
          </w:tcPr>
          <w:p w14:paraId="54ED7DB3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54" w:type="dxa"/>
            <w:shd w:val="clear" w:color="auto" w:fill="FBE4D5" w:themeFill="accent2" w:themeFillTint="33"/>
          </w:tcPr>
          <w:p w14:paraId="35FC30B1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2205" w:type="dxa"/>
            <w:shd w:val="clear" w:color="auto" w:fill="FBE4D5" w:themeFill="accent2" w:themeFillTint="33"/>
          </w:tcPr>
          <w:p w14:paraId="26E4C90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shd w:val="clear" w:color="auto" w:fill="FBE4D5" w:themeFill="accent2" w:themeFillTint="33"/>
          </w:tcPr>
          <w:p w14:paraId="3200B309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783" w:type="dxa"/>
            <w:shd w:val="clear" w:color="auto" w:fill="FBE4D5" w:themeFill="accent2" w:themeFillTint="33"/>
          </w:tcPr>
          <w:p w14:paraId="5FE14186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904" w:type="dxa"/>
            <w:shd w:val="clear" w:color="auto" w:fill="FBE4D5" w:themeFill="accent2" w:themeFillTint="33"/>
          </w:tcPr>
          <w:p w14:paraId="5F9BA90A" w14:textId="77777777" w:rsidR="00905306" w:rsidRPr="00BB4342" w:rsidRDefault="00905306" w:rsidP="00820372">
            <w:pPr>
              <w:snapToGrid w:val="0"/>
              <w:spacing w:line="240" w:lineRule="auto"/>
              <w:ind w:left="0" w:firstLine="0"/>
              <w:rPr>
                <w:rFonts w:eastAsia="SimSun"/>
                <w:color w:val="auto"/>
                <w:sz w:val="18"/>
                <w:szCs w:val="18"/>
                <w:lang w:eastAsia="zh-CN"/>
              </w:rPr>
            </w:pPr>
          </w:p>
        </w:tc>
      </w:tr>
    </w:tbl>
    <w:p w14:paraId="3CC959FD" w14:textId="4A0F1742" w:rsidR="00411523" w:rsidRPr="00411523" w:rsidRDefault="00905306" w:rsidP="00FD0CD0">
      <w:pPr>
        <w:snapToGrid w:val="0"/>
        <w:spacing w:before="240" w:line="240" w:lineRule="auto"/>
        <w:ind w:left="0" w:firstLine="0"/>
        <w:rPr>
          <w:rFonts w:eastAsia="SimSun"/>
          <w:b/>
          <w:i/>
          <w:iCs/>
          <w:color w:val="auto"/>
          <w:sz w:val="20"/>
          <w:szCs w:val="20"/>
          <w:lang w:eastAsia="zh-CN"/>
        </w:rPr>
      </w:pPr>
      <w:r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>Inspector comment for above list if any difference with the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t xml:space="preserve"> </w:t>
      </w:r>
      <w:r w:rsidRPr="00771990"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 xml:space="preserve">operator 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t>declaration</w:t>
      </w:r>
      <w:r w:rsidRPr="00771990"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 xml:space="preserve"> before inspection</w:t>
      </w:r>
      <w:r>
        <w:rPr>
          <w:rFonts w:eastAsia="SimSun" w:hint="eastAsia"/>
          <w:b/>
          <w:i/>
          <w:iCs/>
          <w:color w:val="auto"/>
          <w:sz w:val="20"/>
          <w:szCs w:val="20"/>
          <w:lang w:eastAsia="zh-CN"/>
        </w:rPr>
        <w:t>：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71990">
        <w:rPr>
          <w:rFonts w:eastAsia="SimSun"/>
          <w:b/>
          <w:i/>
          <w:iCs/>
          <w:color w:val="auto"/>
          <w:sz w:val="20"/>
          <w:szCs w:val="20"/>
          <w:lang w:val="en-US" w:eastAsia="zh-CN"/>
        </w:rPr>
        <w:instrText xml:space="preserve"> FORMTEXT </w:instrTex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fldChar w:fldCharType="separate"/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val="de-DE" w:eastAsia="zh-CN"/>
        </w:rPr>
        <w:t> </w:t>
      </w:r>
      <w:r w:rsidRPr="00771990">
        <w:rPr>
          <w:rFonts w:eastAsia="SimSun"/>
          <w:b/>
          <w:i/>
          <w:iCs/>
          <w:color w:val="auto"/>
          <w:sz w:val="20"/>
          <w:szCs w:val="20"/>
          <w:lang w:eastAsia="zh-CN"/>
        </w:rPr>
        <w:fldChar w:fldCharType="end"/>
      </w:r>
    </w:p>
    <w:sectPr w:rsidR="00411523" w:rsidRPr="00411523" w:rsidSect="00905306">
      <w:pgSz w:w="16838" w:h="11904" w:orient="landscape"/>
      <w:pgMar w:top="1588" w:right="1134" w:bottom="1304" w:left="1134" w:header="573" w:footer="125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B61F6" w14:textId="77777777" w:rsidR="000E4535" w:rsidRDefault="000E4535">
      <w:pPr>
        <w:spacing w:line="240" w:lineRule="auto"/>
      </w:pPr>
      <w:r>
        <w:separator/>
      </w:r>
    </w:p>
  </w:endnote>
  <w:endnote w:type="continuationSeparator" w:id="0">
    <w:p w14:paraId="62AD82DC" w14:textId="77777777" w:rsidR="000E4535" w:rsidRDefault="000E45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8559" w14:textId="77777777" w:rsidR="00EF5AF3" w:rsidRDefault="00EF5AF3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17B69ADB" wp14:editId="54CBC162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7" name="Group 3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8" name="Shape 362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3626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C092F1" id="Group 3426" o:spid="_x0000_s1026" style="position:absolute;margin-left:70.1pt;margin-top:760.8pt;width:455.5pt;height:.5pt;z-index:251653120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">
              <v:shape id="Shape 3625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26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Version</w:t>
    </w:r>
    <w:r>
      <w:rPr>
        <w:sz w:val="18"/>
      </w:rPr>
      <w:tab/>
      <w:t>SRS Certification GmbH, 37083 Göttingen, HRB 205083 2017-08-15</w:t>
    </w:r>
    <w:r>
      <w:rPr>
        <w:sz w:val="18"/>
      </w:rPr>
      <w:tab/>
      <w:t>info@srs-certification.com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7"/>
      <w:gridCol w:w="7525"/>
    </w:tblGrid>
    <w:tr w:rsidR="00EF5AF3" w:rsidRPr="00DB0799" w14:paraId="14B146A9" w14:textId="77777777" w:rsidTr="00A9343B">
      <w:tc>
        <w:tcPr>
          <w:tcW w:w="825" w:type="pct"/>
          <w:vAlign w:val="center"/>
        </w:tcPr>
        <w:p w14:paraId="2EBCAC29" w14:textId="05621F4F" w:rsidR="00EF5AF3" w:rsidRPr="009B127B" w:rsidRDefault="00EF5AF3" w:rsidP="009B127B">
          <w:pPr>
            <w:pStyle w:val="Footer"/>
            <w:spacing w:before="40"/>
            <w:rPr>
              <w:sz w:val="18"/>
              <w:szCs w:val="18"/>
              <w:lang w:eastAsia="zh-CN"/>
            </w:rPr>
          </w:pPr>
          <w:bookmarkStart w:id="2" w:name="_Hlk497048802"/>
          <w:r w:rsidRPr="009B127B">
            <w:rPr>
              <w:sz w:val="18"/>
              <w:szCs w:val="18"/>
            </w:rPr>
            <w:t>Version</w:t>
          </w:r>
          <w:r w:rsidRPr="009B127B">
            <w:rPr>
              <w:sz w:val="18"/>
              <w:szCs w:val="18"/>
            </w:rPr>
            <w:br/>
          </w:r>
          <w:r w:rsidR="006167FE">
            <w:rPr>
              <w:sz w:val="18"/>
              <w:szCs w:val="18"/>
            </w:rPr>
            <w:t>20</w:t>
          </w:r>
          <w:r w:rsidR="0037192C">
            <w:rPr>
              <w:sz w:val="18"/>
              <w:szCs w:val="18"/>
            </w:rPr>
            <w:t>2</w:t>
          </w:r>
          <w:r w:rsidR="004339B9">
            <w:rPr>
              <w:sz w:val="18"/>
              <w:szCs w:val="18"/>
            </w:rPr>
            <w:t>6</w:t>
          </w:r>
          <w:r w:rsidR="006167FE">
            <w:rPr>
              <w:sz w:val="18"/>
              <w:szCs w:val="18"/>
            </w:rPr>
            <w:t>-0</w:t>
          </w:r>
          <w:r w:rsidR="006D3C85">
            <w:rPr>
              <w:rFonts w:hint="eastAsia"/>
              <w:sz w:val="18"/>
              <w:szCs w:val="18"/>
              <w:lang w:eastAsia="zh-CN"/>
            </w:rPr>
            <w:t>4</w:t>
          </w:r>
          <w:r w:rsidR="004629F1">
            <w:rPr>
              <w:sz w:val="18"/>
              <w:szCs w:val="18"/>
            </w:rPr>
            <w:t>-</w:t>
          </w:r>
          <w:r w:rsidR="00203C6B">
            <w:rPr>
              <w:rFonts w:hint="eastAsia"/>
              <w:sz w:val="18"/>
              <w:szCs w:val="18"/>
              <w:lang w:eastAsia="zh-CN"/>
            </w:rPr>
            <w:t>24</w:t>
          </w:r>
        </w:p>
      </w:tc>
      <w:tc>
        <w:tcPr>
          <w:tcW w:w="4175" w:type="pct"/>
          <w:vAlign w:val="center"/>
        </w:tcPr>
        <w:p w14:paraId="17258022" w14:textId="41F54839" w:rsidR="00EF5AF3" w:rsidRPr="00DB0799" w:rsidRDefault="00EF5AF3" w:rsidP="009B127B">
          <w:pPr>
            <w:pStyle w:val="Footer"/>
            <w:spacing w:before="40"/>
            <w:jc w:val="center"/>
            <w:rPr>
              <w:sz w:val="18"/>
              <w:szCs w:val="18"/>
              <w:lang w:val="de-DE"/>
            </w:rPr>
          </w:pPr>
          <w:r w:rsidRPr="00DB0799">
            <w:rPr>
              <w:sz w:val="18"/>
              <w:szCs w:val="18"/>
              <w:lang w:val="de-DE"/>
            </w:rPr>
            <w:t>SRS Certification GmbH | 37085 Göttingen</w:t>
          </w:r>
          <w:r w:rsidR="004339B9" w:rsidRPr="00DB0799">
            <w:rPr>
              <w:sz w:val="18"/>
              <w:szCs w:val="18"/>
              <w:lang w:val="de-DE"/>
            </w:rPr>
            <w:br/>
          </w:r>
          <w:r w:rsidRPr="00DB0799">
            <w:rPr>
              <w:sz w:val="18"/>
              <w:szCs w:val="18"/>
              <w:lang w:val="de-DE"/>
            </w:rPr>
            <w:t>Amtsgericht Göttingen HRB 205083 | +49-551 89024542 | www.srs-certification.com</w:t>
          </w:r>
          <w:bookmarkEnd w:id="2"/>
        </w:p>
      </w:tc>
    </w:tr>
  </w:tbl>
  <w:p w14:paraId="6FF07E9C" w14:textId="77777777" w:rsidR="00EF5AF3" w:rsidRPr="00DB0799" w:rsidRDefault="00EF5AF3" w:rsidP="00BC5B73">
    <w:pPr>
      <w:pStyle w:val="Footer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AF99" w14:textId="77777777" w:rsidR="00EF5AF3" w:rsidRDefault="00EF5AF3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354CB317" wp14:editId="495168AA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1" name="Group 3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2" name="Shape 361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3618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BC1233" id="Group 3354" o:spid="_x0000_s1026" style="position:absolute;margin-left:70.1pt;margin-top:760.8pt;width:455.5pt;height:.5pt;z-index:251665408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">
              <v:shape id="Shape 3617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18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Version</w:t>
    </w:r>
    <w:r>
      <w:rPr>
        <w:sz w:val="18"/>
      </w:rPr>
      <w:tab/>
      <w:t>SRS Certification GmbH, 37083 Göttingen, HRB 205083 2017-08-15</w:t>
    </w:r>
    <w:r>
      <w:rPr>
        <w:sz w:val="18"/>
      </w:rPr>
      <w:tab/>
      <w:t>info@srs-certification.com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F8BF" w14:textId="77777777" w:rsidR="00905306" w:rsidRDefault="00905306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8B732CA" wp14:editId="67244D0B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840674222" name="Group 3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417185756" name="Shape 362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8834924" name="Shape 3626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C21380" id="Group 3426" o:spid="_x0000_s1026" style="position:absolute;margin-left:70.1pt;margin-top:760.8pt;width:455.5pt;height:.5pt;z-index:251671552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">
              <v:shape id="Shape 3625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26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Version</w:t>
    </w:r>
    <w:r>
      <w:rPr>
        <w:sz w:val="18"/>
      </w:rPr>
      <w:tab/>
      <w:t>SRS Certification GmbH, 37083 Göttingen, HRB 205083 2017-08-15</w:t>
    </w:r>
    <w:r>
      <w:rPr>
        <w:sz w:val="18"/>
      </w:rPr>
      <w:tab/>
      <w:t>info@srs-certification.com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7"/>
      <w:gridCol w:w="7525"/>
    </w:tblGrid>
    <w:tr w:rsidR="00905306" w:rsidRPr="00DB0799" w14:paraId="61462C0E" w14:textId="77777777" w:rsidTr="00A9343B">
      <w:tc>
        <w:tcPr>
          <w:tcW w:w="825" w:type="pct"/>
          <w:vAlign w:val="center"/>
        </w:tcPr>
        <w:p w14:paraId="76AC7AC8" w14:textId="77777777" w:rsidR="00905306" w:rsidRPr="009B127B" w:rsidRDefault="00905306" w:rsidP="009B127B">
          <w:pPr>
            <w:pStyle w:val="Footer"/>
            <w:spacing w:before="40"/>
            <w:rPr>
              <w:sz w:val="18"/>
              <w:szCs w:val="18"/>
              <w:lang w:eastAsia="zh-CN"/>
            </w:rPr>
          </w:pPr>
          <w:r w:rsidRPr="009B127B">
            <w:rPr>
              <w:sz w:val="18"/>
              <w:szCs w:val="18"/>
            </w:rPr>
            <w:t>Version</w:t>
          </w:r>
          <w:r w:rsidRPr="009B127B">
            <w:rPr>
              <w:sz w:val="18"/>
              <w:szCs w:val="18"/>
            </w:rPr>
            <w:br/>
          </w:r>
          <w:r>
            <w:rPr>
              <w:sz w:val="18"/>
              <w:szCs w:val="18"/>
            </w:rPr>
            <w:t>2026-0</w:t>
          </w:r>
          <w:r>
            <w:rPr>
              <w:rFonts w:hint="eastAsia"/>
              <w:sz w:val="18"/>
              <w:szCs w:val="18"/>
              <w:lang w:eastAsia="zh-CN"/>
            </w:rPr>
            <w:t>4</w:t>
          </w:r>
          <w:r>
            <w:rPr>
              <w:sz w:val="18"/>
              <w:szCs w:val="18"/>
            </w:rPr>
            <w:t>-30</w:t>
          </w:r>
        </w:p>
      </w:tc>
      <w:tc>
        <w:tcPr>
          <w:tcW w:w="4175" w:type="pct"/>
          <w:vAlign w:val="center"/>
        </w:tcPr>
        <w:p w14:paraId="51EF380D" w14:textId="77777777" w:rsidR="00905306" w:rsidRPr="00DB0799" w:rsidRDefault="00905306" w:rsidP="009B127B">
          <w:pPr>
            <w:pStyle w:val="Footer"/>
            <w:spacing w:before="40"/>
            <w:jc w:val="center"/>
            <w:rPr>
              <w:sz w:val="18"/>
              <w:szCs w:val="18"/>
              <w:lang w:val="de-DE"/>
            </w:rPr>
          </w:pPr>
          <w:r w:rsidRPr="00DB0799">
            <w:rPr>
              <w:sz w:val="18"/>
              <w:szCs w:val="18"/>
              <w:lang w:val="de-DE"/>
            </w:rPr>
            <w:t>SRS Certification GmbH | 37085 Göttingen</w:t>
          </w:r>
          <w:r w:rsidRPr="00DB0799">
            <w:rPr>
              <w:sz w:val="18"/>
              <w:szCs w:val="18"/>
              <w:lang w:val="de-DE"/>
            </w:rPr>
            <w:br/>
            <w:t>Amtsgericht Göttingen HRB 205083 | +49-551 89024542 | www.srs-certification.com</w:t>
          </w:r>
        </w:p>
      </w:tc>
    </w:tr>
  </w:tbl>
  <w:p w14:paraId="5C14ED0D" w14:textId="77777777" w:rsidR="00905306" w:rsidRPr="00DB0799" w:rsidRDefault="00905306" w:rsidP="00BC5B73">
    <w:pPr>
      <w:pStyle w:val="Footer"/>
      <w:rPr>
        <w:lang w:val="de-DE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8E87" w14:textId="77777777" w:rsidR="00905306" w:rsidRDefault="00905306">
    <w:pPr>
      <w:spacing w:line="244" w:lineRule="auto"/>
      <w:ind w:left="600" w:right="414" w:firstLine="154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BE4FA1" wp14:editId="6701C574">
              <wp:simplePos x="0" y="0"/>
              <wp:positionH relativeFrom="page">
                <wp:posOffset>890270</wp:posOffset>
              </wp:positionH>
              <wp:positionV relativeFrom="page">
                <wp:posOffset>9662160</wp:posOffset>
              </wp:positionV>
              <wp:extent cx="5784850" cy="6350"/>
              <wp:effectExtent l="4445" t="3810" r="1905" b="0"/>
              <wp:wrapSquare wrapText="bothSides"/>
              <wp:docPr id="600390503" name="Group 3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84850" cy="6350"/>
                        <a:chOff x="0" y="0"/>
                        <a:chExt cx="57851" cy="60"/>
                      </a:xfrm>
                    </wpg:grpSpPr>
                    <wps:wsp>
                      <wps:cNvPr id="1504129454" name="Shape 361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11" cy="91"/>
                        </a:xfrm>
                        <a:custGeom>
                          <a:avLst/>
                          <a:gdLst>
                            <a:gd name="T0" fmla="*/ 0 w 1341120"/>
                            <a:gd name="T1" fmla="*/ 0 h 9144"/>
                            <a:gd name="T2" fmla="*/ 1341120 w 1341120"/>
                            <a:gd name="T3" fmla="*/ 0 h 9144"/>
                            <a:gd name="T4" fmla="*/ 1341120 w 1341120"/>
                            <a:gd name="T5" fmla="*/ 9144 h 9144"/>
                            <a:gd name="T6" fmla="*/ 0 w 1341120"/>
                            <a:gd name="T7" fmla="*/ 9144 h 9144"/>
                            <a:gd name="T8" fmla="*/ 0 w 134112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41120" h="9144">
                              <a:moveTo>
                                <a:pt x="0" y="0"/>
                              </a:moveTo>
                              <a:lnTo>
                                <a:pt x="1341120" y="0"/>
                              </a:lnTo>
                              <a:lnTo>
                                <a:pt x="13411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5143850" name="Shape 3618"/>
                      <wps:cNvSpPr>
                        <a:spLocks noChangeArrowheads="1"/>
                      </wps:cNvSpPr>
                      <wps:spPr bwMode="auto">
                        <a:xfrm>
                          <a:off x="13411" y="0"/>
                          <a:ext cx="44439" cy="91"/>
                        </a:xfrm>
                        <a:custGeom>
                          <a:avLst/>
                          <a:gdLst>
                            <a:gd name="T0" fmla="*/ 0 w 4443984"/>
                            <a:gd name="T1" fmla="*/ 0 h 9144"/>
                            <a:gd name="T2" fmla="*/ 4443984 w 4443984"/>
                            <a:gd name="T3" fmla="*/ 0 h 9144"/>
                            <a:gd name="T4" fmla="*/ 4443984 w 4443984"/>
                            <a:gd name="T5" fmla="*/ 9144 h 9144"/>
                            <a:gd name="T6" fmla="*/ 0 w 4443984"/>
                            <a:gd name="T7" fmla="*/ 9144 h 9144"/>
                            <a:gd name="T8" fmla="*/ 0 w 44439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443984" h="9144">
                              <a:moveTo>
                                <a:pt x="0" y="0"/>
                              </a:moveTo>
                              <a:lnTo>
                                <a:pt x="4443984" y="0"/>
                              </a:lnTo>
                              <a:lnTo>
                                <a:pt x="44439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499D94" id="Group 3354" o:spid="_x0000_s1026" style="position:absolute;margin-left:70.1pt;margin-top:760.8pt;width:455.5pt;height:.5pt;z-index:251671552;mso-position-horizontal-relative:page;mso-position-vertical-relative:page" coordsize="578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">
              <v:shape id="Shape 3617" o:spid="_x0000_s1027" style="position:absolute;width:13411;height:91;visibility:visible;mso-wrap-style:square;v-text-anchor:top" coordsize="13411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" path="m,l1341120,r,9144l,9144,,e" fillcolor="black" stroked="f" strokeweight="0">
                <v:stroke opacity="0" miterlimit="10" joinstyle="miter"/>
                <v:path o:connecttype="custom" o:connectlocs="0,0;13411,0;13411,91;0,91;0,0" o:connectangles="0,0,0,0,0"/>
              </v:shape>
              <v:shape id="Shape 3618" o:spid="_x0000_s1028" style="position:absolute;left:13411;width:44439;height:91;visibility:visible;mso-wrap-style:square;v-text-anchor:top" coordsize="4443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" path="m,l4443984,r,9144l,9144,,e" fillcolor="black" stroked="f" strokeweight="0">
                <v:stroke opacity="0" miterlimit="10" joinstyle="miter"/>
                <v:path o:connecttype="custom" o:connectlocs="0,0;44439,0;44439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Version</w:t>
    </w:r>
    <w:r>
      <w:rPr>
        <w:sz w:val="18"/>
      </w:rPr>
      <w:tab/>
      <w:t>SRS Certification GmbH, 37083 Göttingen, HRB 205083 2017-08-15</w:t>
    </w:r>
    <w:r>
      <w:rPr>
        <w:sz w:val="18"/>
      </w:rPr>
      <w:tab/>
      <w:t>info@srs-certification.com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2F68" w14:textId="77777777" w:rsidR="000E4535" w:rsidRDefault="000E4535">
      <w:pPr>
        <w:spacing w:line="240" w:lineRule="auto"/>
      </w:pPr>
      <w:r>
        <w:separator/>
      </w:r>
    </w:p>
  </w:footnote>
  <w:footnote w:type="continuationSeparator" w:id="0">
    <w:p w14:paraId="241E4A3A" w14:textId="77777777" w:rsidR="000E4535" w:rsidRDefault="000E45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BD09" w14:textId="77777777" w:rsidR="00EF5AF3" w:rsidRDefault="00EF5AF3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07D13C13" wp14:editId="27C6B6DA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10" name="Group 3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11" name="Shape 361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3614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04C039" id="Group 3409" o:spid="_x0000_s1026" style="position:absolute;margin-left:69.35pt;margin-top:91.2pt;width:456.25pt;height:.5pt;z-index:251661312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">
              <v:shape id="Shape 3613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14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52096" behindDoc="0" locked="0" layoutInCell="1" allowOverlap="0" wp14:anchorId="20736386" wp14:editId="317E4938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769496544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 xml:space="preserve">.1 </w:t>
    </w:r>
    <w:r>
      <w:rPr>
        <w:sz w:val="18"/>
      </w:rPr>
      <w:tab/>
      <w:t xml:space="preserve">OPD-Crops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2365"/>
      <w:gridCol w:w="4418"/>
      <w:gridCol w:w="1555"/>
      <w:gridCol w:w="674"/>
    </w:tblGrid>
    <w:tr w:rsidR="00EF5AF3" w:rsidRPr="00A36E6B" w14:paraId="1FEC2FBF" w14:textId="77777777" w:rsidTr="00A9343B">
      <w:trPr>
        <w:trHeight w:val="340"/>
      </w:trPr>
      <w:tc>
        <w:tcPr>
          <w:tcW w:w="1312" w:type="pct"/>
          <w:vAlign w:val="bottom"/>
        </w:tcPr>
        <w:p w14:paraId="7C8DA339" w14:textId="77777777" w:rsidR="00EF5AF3" w:rsidRPr="00A36E6B" w:rsidRDefault="00EF5AF3" w:rsidP="00A36E6B">
          <w:pPr>
            <w:pStyle w:val="Footer"/>
            <w:spacing w:after="20"/>
            <w:rPr>
              <w:sz w:val="18"/>
              <w:szCs w:val="18"/>
            </w:rPr>
          </w:pPr>
          <w:r w:rsidRPr="00190F1A">
            <w:rPr>
              <w:noProof/>
              <w:lang w:val="en-US" w:eastAsia="zh-CN"/>
            </w:rPr>
            <w:drawing>
              <wp:inline distT="0" distB="0" distL="0" distR="0" wp14:anchorId="5C891120" wp14:editId="15F79BE2">
                <wp:extent cx="1224000" cy="237600"/>
                <wp:effectExtent l="0" t="0" r="0" b="0"/>
                <wp:docPr id="1716430240" name="Grafi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2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pct"/>
          <w:vAlign w:val="bottom"/>
        </w:tcPr>
        <w:p w14:paraId="60BBBF36" w14:textId="35DB36B8" w:rsidR="00EF5AF3" w:rsidRPr="00FE5395" w:rsidRDefault="00806461" w:rsidP="00A36E6B">
          <w:pPr>
            <w:pStyle w:val="Footer"/>
            <w:spacing w:after="20"/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R</w:t>
          </w:r>
          <w:r w:rsidR="00D76F83">
            <w:rPr>
              <w:sz w:val="18"/>
              <w:szCs w:val="18"/>
              <w:lang w:val="en-US"/>
            </w:rPr>
            <w:t xml:space="preserve">equest </w:t>
          </w:r>
          <w:r w:rsidR="00A75496">
            <w:rPr>
              <w:sz w:val="18"/>
              <w:szCs w:val="18"/>
              <w:lang w:val="en-US"/>
            </w:rPr>
            <w:t xml:space="preserve">for </w:t>
          </w:r>
          <w:r w:rsidR="00C16C1D">
            <w:rPr>
              <w:sz w:val="18"/>
              <w:szCs w:val="18"/>
              <w:lang w:val="en-US"/>
            </w:rPr>
            <w:t xml:space="preserve">Recognition </w:t>
          </w:r>
          <w:r w:rsidR="00A75496">
            <w:rPr>
              <w:sz w:val="18"/>
              <w:szCs w:val="18"/>
              <w:lang w:val="en-US"/>
            </w:rPr>
            <w:t xml:space="preserve">of </w:t>
          </w:r>
          <w:r w:rsidR="004339B9">
            <w:rPr>
              <w:sz w:val="18"/>
              <w:szCs w:val="18"/>
              <w:lang w:val="en-US"/>
            </w:rPr>
            <w:t>L</w:t>
          </w:r>
          <w:r w:rsidR="00E71456">
            <w:rPr>
              <w:sz w:val="18"/>
              <w:szCs w:val="18"/>
              <w:lang w:val="en-US"/>
            </w:rPr>
            <w:t xml:space="preserve">and </w:t>
          </w:r>
          <w:r w:rsidR="004339B9">
            <w:rPr>
              <w:sz w:val="18"/>
              <w:szCs w:val="18"/>
              <w:lang w:val="en-US"/>
            </w:rPr>
            <w:t>M</w:t>
          </w:r>
          <w:r w:rsidR="00E71456">
            <w:rPr>
              <w:sz w:val="18"/>
              <w:szCs w:val="18"/>
              <w:lang w:val="en-US"/>
            </w:rPr>
            <w:t>anagement</w:t>
          </w:r>
        </w:p>
      </w:tc>
      <w:tc>
        <w:tcPr>
          <w:tcW w:w="863" w:type="pct"/>
          <w:vAlign w:val="bottom"/>
        </w:tcPr>
        <w:p w14:paraId="1DA35E0D" w14:textId="137A137D" w:rsidR="00EF5AF3" w:rsidRPr="00A36E6B" w:rsidRDefault="00EF5AF3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t>ORG-F</w:t>
          </w:r>
          <w:r w:rsidR="004339B9">
            <w:rPr>
              <w:sz w:val="18"/>
              <w:szCs w:val="18"/>
            </w:rPr>
            <w:t>1.4</w:t>
          </w:r>
        </w:p>
      </w:tc>
      <w:tc>
        <w:tcPr>
          <w:tcW w:w="374" w:type="pct"/>
          <w:vAlign w:val="bottom"/>
        </w:tcPr>
        <w:p w14:paraId="1F5BCDA0" w14:textId="77777777" w:rsidR="00EF5AF3" w:rsidRPr="00A36E6B" w:rsidRDefault="00EF5AF3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PAGE </w:instrText>
          </w:r>
          <w:r w:rsidRPr="00A36E6B">
            <w:rPr>
              <w:sz w:val="18"/>
              <w:szCs w:val="18"/>
            </w:rPr>
            <w:fldChar w:fldCharType="separate"/>
          </w:r>
          <w:r w:rsidR="00F62B98"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  <w:r w:rsidRPr="00A36E6B">
            <w:rPr>
              <w:sz w:val="18"/>
              <w:szCs w:val="18"/>
            </w:rPr>
            <w:t>/</w:t>
          </w: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NUMPAGES  </w:instrText>
          </w:r>
          <w:r w:rsidRPr="00A36E6B">
            <w:rPr>
              <w:sz w:val="18"/>
              <w:szCs w:val="18"/>
            </w:rPr>
            <w:fldChar w:fldCharType="separate"/>
          </w:r>
          <w:r w:rsidR="00F62B98"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</w:p>
      </w:tc>
    </w:tr>
  </w:tbl>
  <w:p w14:paraId="42F063D7" w14:textId="77777777" w:rsidR="00EF5AF3" w:rsidRPr="00BC5B73" w:rsidRDefault="00EF5AF3" w:rsidP="00BC5B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B8C0" w14:textId="77777777" w:rsidR="00EF5AF3" w:rsidRDefault="00EF5AF3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FD6AC69" wp14:editId="0D619267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4" name="Group 3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5" name="Shape 360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3606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C26D9F" id="Group 3337" o:spid="_x0000_s1026" style="position:absolute;margin-left:69.35pt;margin-top:91.2pt;width:456.25pt;height:.5pt;z-index:251669504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">
              <v:shape id="Shape 3605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06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54144" behindDoc="0" locked="0" layoutInCell="1" allowOverlap="0" wp14:anchorId="6F8CECA3" wp14:editId="496F2E56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747807888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 xml:space="preserve">.1 </w:t>
    </w:r>
    <w:r>
      <w:rPr>
        <w:sz w:val="18"/>
      </w:rPr>
      <w:tab/>
      <w:t xml:space="preserve">OPD-Crops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A87D" w14:textId="77777777" w:rsidR="00905306" w:rsidRDefault="00905306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26E0D74" wp14:editId="4306E94A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1979355478" name="Group 3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899586260" name="Shape 361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42995" name="Shape 3614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B6EBE0" id="Group 3409" o:spid="_x0000_s1026" style="position:absolute;margin-left:69.35pt;margin-top:91.2pt;width:456.25pt;height:.5pt;z-index:251672576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">
              <v:shape id="Shape 3613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14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61312" behindDoc="0" locked="0" layoutInCell="1" allowOverlap="0" wp14:anchorId="7B30A707" wp14:editId="1484AE02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2073260082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 xml:space="preserve">.1 </w:t>
    </w:r>
    <w:r>
      <w:rPr>
        <w:sz w:val="18"/>
      </w:rPr>
      <w:tab/>
      <w:t xml:space="preserve">OPD-Crops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2365"/>
      <w:gridCol w:w="4418"/>
      <w:gridCol w:w="1555"/>
      <w:gridCol w:w="674"/>
    </w:tblGrid>
    <w:tr w:rsidR="00905306" w:rsidRPr="00A36E6B" w14:paraId="78AF325B" w14:textId="77777777" w:rsidTr="00A9343B">
      <w:trPr>
        <w:trHeight w:val="340"/>
      </w:trPr>
      <w:tc>
        <w:tcPr>
          <w:tcW w:w="1312" w:type="pct"/>
          <w:vAlign w:val="bottom"/>
        </w:tcPr>
        <w:p w14:paraId="41143CF2" w14:textId="77777777" w:rsidR="00905306" w:rsidRPr="00A36E6B" w:rsidRDefault="00905306" w:rsidP="00A36E6B">
          <w:pPr>
            <w:pStyle w:val="Footer"/>
            <w:spacing w:after="20"/>
            <w:rPr>
              <w:sz w:val="18"/>
              <w:szCs w:val="18"/>
            </w:rPr>
          </w:pPr>
          <w:r w:rsidRPr="00190F1A">
            <w:rPr>
              <w:noProof/>
              <w:lang w:val="en-US" w:eastAsia="zh-CN"/>
            </w:rPr>
            <w:drawing>
              <wp:inline distT="0" distB="0" distL="0" distR="0" wp14:anchorId="3ED576D3" wp14:editId="1E3C64CE">
                <wp:extent cx="1224000" cy="237600"/>
                <wp:effectExtent l="0" t="0" r="0" b="0"/>
                <wp:docPr id="1928311660" name="Grafi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2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pct"/>
          <w:vAlign w:val="bottom"/>
        </w:tcPr>
        <w:p w14:paraId="4072EEEC" w14:textId="77777777" w:rsidR="00905306" w:rsidRPr="00FE5395" w:rsidRDefault="00905306" w:rsidP="00A36E6B">
          <w:pPr>
            <w:pStyle w:val="Footer"/>
            <w:spacing w:after="20"/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Request for Recognition of Land Management</w:t>
          </w:r>
        </w:p>
      </w:tc>
      <w:tc>
        <w:tcPr>
          <w:tcW w:w="863" w:type="pct"/>
          <w:vAlign w:val="bottom"/>
        </w:tcPr>
        <w:p w14:paraId="1444B9DD" w14:textId="77777777" w:rsidR="00905306" w:rsidRPr="00A36E6B" w:rsidRDefault="00905306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t>ORG-F</w:t>
          </w:r>
          <w:r>
            <w:rPr>
              <w:sz w:val="18"/>
              <w:szCs w:val="18"/>
            </w:rPr>
            <w:t>1.4</w:t>
          </w:r>
        </w:p>
      </w:tc>
      <w:tc>
        <w:tcPr>
          <w:tcW w:w="374" w:type="pct"/>
          <w:vAlign w:val="bottom"/>
        </w:tcPr>
        <w:p w14:paraId="2B9B1CDE" w14:textId="77777777" w:rsidR="00905306" w:rsidRPr="00A36E6B" w:rsidRDefault="00905306" w:rsidP="00A36E6B">
          <w:pPr>
            <w:spacing w:after="20"/>
            <w:jc w:val="center"/>
            <w:rPr>
              <w:sz w:val="18"/>
              <w:szCs w:val="18"/>
            </w:rPr>
          </w:pP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PAGE </w:instrText>
          </w:r>
          <w:r w:rsidRPr="00A36E6B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  <w:r w:rsidRPr="00A36E6B">
            <w:rPr>
              <w:sz w:val="18"/>
              <w:szCs w:val="18"/>
            </w:rPr>
            <w:t>/</w:t>
          </w:r>
          <w:r w:rsidRPr="00A36E6B">
            <w:rPr>
              <w:sz w:val="18"/>
              <w:szCs w:val="18"/>
            </w:rPr>
            <w:fldChar w:fldCharType="begin"/>
          </w:r>
          <w:r w:rsidRPr="00A36E6B">
            <w:rPr>
              <w:sz w:val="18"/>
              <w:szCs w:val="18"/>
            </w:rPr>
            <w:instrText xml:space="preserve"> NUMPAGES  </w:instrText>
          </w:r>
          <w:r w:rsidRPr="00A36E6B"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4</w:t>
          </w:r>
          <w:r w:rsidRPr="00A36E6B">
            <w:rPr>
              <w:sz w:val="18"/>
              <w:szCs w:val="18"/>
            </w:rPr>
            <w:fldChar w:fldCharType="end"/>
          </w:r>
        </w:p>
      </w:tc>
    </w:tr>
  </w:tbl>
  <w:p w14:paraId="742BD8B9" w14:textId="77777777" w:rsidR="00905306" w:rsidRPr="00BC5B73" w:rsidRDefault="00905306" w:rsidP="00BC5B7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BC6B1" w14:textId="77777777" w:rsidR="00905306" w:rsidRDefault="00905306">
    <w:pPr>
      <w:tabs>
        <w:tab w:val="center" w:pos="2022"/>
        <w:tab w:val="center" w:pos="5497"/>
        <w:tab w:val="center" w:pos="8627"/>
      </w:tabs>
      <w:spacing w:line="259" w:lineRule="auto"/>
      <w:ind w:left="0" w:firstLine="0"/>
    </w:pPr>
    <w:r>
      <w:rPr>
        <w:rFonts w:ascii="Calibri" w:eastAsia="Calibri" w:hAnsi="Calibri" w:cs="Calibri"/>
        <w:noProof/>
        <w:sz w:val="22"/>
        <w:lang w:val="en-US" w:eastAsia="zh-CN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FF7B0F7" wp14:editId="7C4CA9C0">
              <wp:simplePos x="0" y="0"/>
              <wp:positionH relativeFrom="page">
                <wp:posOffset>880745</wp:posOffset>
              </wp:positionH>
              <wp:positionV relativeFrom="page">
                <wp:posOffset>1158240</wp:posOffset>
              </wp:positionV>
              <wp:extent cx="5794375" cy="6350"/>
              <wp:effectExtent l="4445" t="0" r="1905" b="6985"/>
              <wp:wrapSquare wrapText="bothSides"/>
              <wp:docPr id="1046267809" name="Group 3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4375" cy="6350"/>
                        <a:chOff x="0" y="0"/>
                        <a:chExt cx="57942" cy="60"/>
                      </a:xfrm>
                    </wpg:grpSpPr>
                    <wps:wsp>
                      <wps:cNvPr id="1955376944" name="Shape 360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" cy="91"/>
                        </a:xfrm>
                        <a:custGeom>
                          <a:avLst/>
                          <a:gdLst>
                            <a:gd name="T0" fmla="*/ 0 w 5181600"/>
                            <a:gd name="T1" fmla="*/ 0 h 9144"/>
                            <a:gd name="T2" fmla="*/ 5181600 w 5181600"/>
                            <a:gd name="T3" fmla="*/ 0 h 9144"/>
                            <a:gd name="T4" fmla="*/ 5181600 w 5181600"/>
                            <a:gd name="T5" fmla="*/ 9144 h 9144"/>
                            <a:gd name="T6" fmla="*/ 0 w 5181600"/>
                            <a:gd name="T7" fmla="*/ 9144 h 9144"/>
                            <a:gd name="T8" fmla="*/ 0 w 5181600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81600" h="9144">
                              <a:moveTo>
                                <a:pt x="0" y="0"/>
                              </a:moveTo>
                              <a:lnTo>
                                <a:pt x="5181600" y="0"/>
                              </a:lnTo>
                              <a:lnTo>
                                <a:pt x="51816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71672" name="Shape 3606"/>
                      <wps:cNvSpPr>
                        <a:spLocks noChangeArrowheads="1"/>
                      </wps:cNvSpPr>
                      <wps:spPr bwMode="auto">
                        <a:xfrm>
                          <a:off x="51785" y="0"/>
                          <a:ext cx="6156" cy="91"/>
                        </a:xfrm>
                        <a:custGeom>
                          <a:avLst/>
                          <a:gdLst>
                            <a:gd name="T0" fmla="*/ 0 w 615696"/>
                            <a:gd name="T1" fmla="*/ 0 h 9144"/>
                            <a:gd name="T2" fmla="*/ 615696 w 615696"/>
                            <a:gd name="T3" fmla="*/ 0 h 9144"/>
                            <a:gd name="T4" fmla="*/ 615696 w 615696"/>
                            <a:gd name="T5" fmla="*/ 9144 h 9144"/>
                            <a:gd name="T6" fmla="*/ 0 w 615696"/>
                            <a:gd name="T7" fmla="*/ 9144 h 9144"/>
                            <a:gd name="T8" fmla="*/ 0 w 615696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696" h="9144">
                              <a:moveTo>
                                <a:pt x="0" y="0"/>
                              </a:moveTo>
                              <a:lnTo>
                                <a:pt x="615696" y="0"/>
                              </a:lnTo>
                              <a:lnTo>
                                <a:pt x="6156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0F56EE" id="Group 3337" o:spid="_x0000_s1026" style="position:absolute;margin-left:69.35pt;margin-top:91.2pt;width:456.25pt;height:.5pt;z-index:251672576;mso-position-horizontal-relative:page;mso-position-vertical-relative:page" coordsize="5794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">
              <v:shape id="Shape 3605" o:spid="_x0000_s1027" style="position:absolute;width:51816;height:91;visibility:visible;mso-wrap-style:square;v-text-anchor:top" coordsize="518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" path="m,l5181600,r,9144l,9144,,e" fillcolor="black" stroked="f" strokeweight="0">
                <v:stroke opacity="0" miterlimit="10" joinstyle="miter"/>
                <v:path o:connecttype="custom" o:connectlocs="0,0;51816,0;51816,91;0,91;0,0" o:connectangles="0,0,0,0,0"/>
              </v:shape>
              <v:shape id="Shape 3606" o:spid="_x0000_s1028" style="position:absolute;left:51785;width:6156;height:91;visibility:visible;mso-wrap-style:square;v-text-anchor:top" coordsize="6156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" path="m,l615696,r,9144l,9144,,e" fillcolor="black" stroked="f" strokeweight="0">
                <v:stroke opacity="0" miterlimit="10" joinstyle="miter"/>
                <v:path o:connecttype="custom" o:connectlocs="0,0;6156,0;6156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0" wp14:anchorId="24192988" wp14:editId="745B06C4">
          <wp:simplePos x="0" y="0"/>
          <wp:positionH relativeFrom="page">
            <wp:posOffset>957072</wp:posOffset>
          </wp:positionH>
          <wp:positionV relativeFrom="page">
            <wp:posOffset>917448</wp:posOffset>
          </wp:positionV>
          <wp:extent cx="697992" cy="222504"/>
          <wp:effectExtent l="0" t="0" r="0" b="0"/>
          <wp:wrapSquare wrapText="bothSides"/>
          <wp:docPr id="56412155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992" cy="2225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ab/>
      <w:t>ORG-F-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  <w:r>
      <w:rPr>
        <w:sz w:val="18"/>
      </w:rPr>
      <w:t xml:space="preserve">.1 </w:t>
    </w:r>
    <w:r>
      <w:rPr>
        <w:sz w:val="18"/>
      </w:rPr>
      <w:tab/>
      <w:t xml:space="preserve">OPD-Crops </w:t>
    </w:r>
    <w:r>
      <w:rPr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4238A4">
      <w:rPr>
        <w:noProof/>
        <w:sz w:val="18"/>
      </w:rPr>
      <w:t>5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noProof/>
        <w:sz w:val="18"/>
      </w:rPr>
      <w:fldChar w:fldCharType="begin"/>
    </w:r>
    <w:r>
      <w:rPr>
        <w:noProof/>
        <w:sz w:val="18"/>
      </w:rPr>
      <w:instrText xml:space="preserve"> NUMPAGES   \* MERGEFORMAT </w:instrText>
    </w:r>
    <w:r>
      <w:rPr>
        <w:noProof/>
        <w:sz w:val="18"/>
      </w:rPr>
      <w:fldChar w:fldCharType="separate"/>
    </w:r>
    <w:r w:rsidRPr="004238A4">
      <w:rPr>
        <w:noProof/>
        <w:sz w:val="18"/>
      </w:rPr>
      <w:t>5</w:t>
    </w:r>
    <w:r>
      <w:rPr>
        <w:noProof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068A"/>
    <w:multiLevelType w:val="hybridMultilevel"/>
    <w:tmpl w:val="2084E7CC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2E02FC"/>
    <w:multiLevelType w:val="hybridMultilevel"/>
    <w:tmpl w:val="A9E41F2A"/>
    <w:lvl w:ilvl="0" w:tplc="A5C894DA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91DBC"/>
    <w:multiLevelType w:val="hybridMultilevel"/>
    <w:tmpl w:val="26284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647"/>
    <w:multiLevelType w:val="hybridMultilevel"/>
    <w:tmpl w:val="B4D60562"/>
    <w:lvl w:ilvl="0" w:tplc="EF10CBF0">
      <w:start w:val="3"/>
      <w:numFmt w:val="decimal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12A4EC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5835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800D1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76491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BC07A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A199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E9A16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2DE1A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9816BC"/>
    <w:multiLevelType w:val="multilevel"/>
    <w:tmpl w:val="D9A8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14115"/>
    <w:multiLevelType w:val="multilevel"/>
    <w:tmpl w:val="07EE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02024"/>
    <w:multiLevelType w:val="hybridMultilevel"/>
    <w:tmpl w:val="FF7CBBE4"/>
    <w:lvl w:ilvl="0" w:tplc="39000C1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A7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667F55"/>
    <w:multiLevelType w:val="hybridMultilevel"/>
    <w:tmpl w:val="8A905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002CE"/>
    <w:multiLevelType w:val="multilevel"/>
    <w:tmpl w:val="73E0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D223C0"/>
    <w:multiLevelType w:val="multilevel"/>
    <w:tmpl w:val="7ABE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E90E80"/>
    <w:multiLevelType w:val="hybridMultilevel"/>
    <w:tmpl w:val="0308B91A"/>
    <w:lvl w:ilvl="0" w:tplc="8DDA7CDE">
      <w:start w:val="3"/>
      <w:numFmt w:val="lowerLetter"/>
      <w:lvlText w:val="(%1)"/>
      <w:lvlJc w:val="left"/>
      <w:pPr>
        <w:ind w:left="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ADA67DC">
      <w:start w:val="1"/>
      <w:numFmt w:val="lowerLetter"/>
      <w:lvlText w:val="%2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E08AC6">
      <w:start w:val="1"/>
      <w:numFmt w:val="lowerRoman"/>
      <w:lvlText w:val="%3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696C058">
      <w:start w:val="1"/>
      <w:numFmt w:val="decimal"/>
      <w:lvlText w:val="%4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FE2914">
      <w:start w:val="1"/>
      <w:numFmt w:val="lowerLetter"/>
      <w:lvlText w:val="%5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74FD4C">
      <w:start w:val="1"/>
      <w:numFmt w:val="lowerRoman"/>
      <w:lvlText w:val="%6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18A048">
      <w:start w:val="1"/>
      <w:numFmt w:val="decimal"/>
      <w:lvlText w:val="%7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1D8E2A6">
      <w:start w:val="1"/>
      <w:numFmt w:val="lowerLetter"/>
      <w:lvlText w:val="%8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9A6524E">
      <w:start w:val="1"/>
      <w:numFmt w:val="lowerRoman"/>
      <w:lvlText w:val="%9"/>
      <w:lvlJc w:val="left"/>
      <w:pPr>
        <w:ind w:left="6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D3576B"/>
    <w:multiLevelType w:val="hybridMultilevel"/>
    <w:tmpl w:val="FE72FD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22DEE"/>
    <w:multiLevelType w:val="hybridMultilevel"/>
    <w:tmpl w:val="AC164CA0"/>
    <w:lvl w:ilvl="0" w:tplc="B4A004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C15F52"/>
    <w:multiLevelType w:val="multilevel"/>
    <w:tmpl w:val="6AE67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80A5998"/>
    <w:multiLevelType w:val="hybridMultilevel"/>
    <w:tmpl w:val="A6546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32619"/>
    <w:multiLevelType w:val="multilevel"/>
    <w:tmpl w:val="8E2E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2F60FE"/>
    <w:multiLevelType w:val="multilevel"/>
    <w:tmpl w:val="7088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357A05"/>
    <w:multiLevelType w:val="multilevel"/>
    <w:tmpl w:val="B1CE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63DB5"/>
    <w:multiLevelType w:val="hybridMultilevel"/>
    <w:tmpl w:val="A9E41F2A"/>
    <w:lvl w:ilvl="0" w:tplc="A5C894DA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27241"/>
    <w:multiLevelType w:val="hybridMultilevel"/>
    <w:tmpl w:val="95A20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5D50B9"/>
    <w:multiLevelType w:val="hybridMultilevel"/>
    <w:tmpl w:val="3942245E"/>
    <w:lvl w:ilvl="0" w:tplc="ED349268"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1682111"/>
    <w:multiLevelType w:val="multilevel"/>
    <w:tmpl w:val="6AE6739C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2AB064A"/>
    <w:multiLevelType w:val="multilevel"/>
    <w:tmpl w:val="FC2CD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EC495E"/>
    <w:multiLevelType w:val="multilevel"/>
    <w:tmpl w:val="A80E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C2251D"/>
    <w:multiLevelType w:val="hybridMultilevel"/>
    <w:tmpl w:val="34B8F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3C90"/>
    <w:multiLevelType w:val="multilevel"/>
    <w:tmpl w:val="3A28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560A3F"/>
    <w:multiLevelType w:val="multilevel"/>
    <w:tmpl w:val="9458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600A40"/>
    <w:multiLevelType w:val="multilevel"/>
    <w:tmpl w:val="BE02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31647F"/>
    <w:multiLevelType w:val="multilevel"/>
    <w:tmpl w:val="749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3D0456"/>
    <w:multiLevelType w:val="hybridMultilevel"/>
    <w:tmpl w:val="26B41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F0B"/>
    <w:multiLevelType w:val="hybridMultilevel"/>
    <w:tmpl w:val="272AD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2E4D"/>
    <w:multiLevelType w:val="hybridMultilevel"/>
    <w:tmpl w:val="7D7C8A74"/>
    <w:lvl w:ilvl="0" w:tplc="39000C1A"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6E90DC5"/>
    <w:multiLevelType w:val="multilevel"/>
    <w:tmpl w:val="F56A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2570FF"/>
    <w:multiLevelType w:val="hybridMultilevel"/>
    <w:tmpl w:val="90CC8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141C5"/>
    <w:multiLevelType w:val="multilevel"/>
    <w:tmpl w:val="E36C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9738B2"/>
    <w:multiLevelType w:val="hybridMultilevel"/>
    <w:tmpl w:val="CE842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151933">
    <w:abstractNumId w:val="3"/>
  </w:num>
  <w:num w:numId="2" w16cid:durableId="718826935">
    <w:abstractNumId w:val="11"/>
  </w:num>
  <w:num w:numId="3" w16cid:durableId="1526862954">
    <w:abstractNumId w:val="12"/>
  </w:num>
  <w:num w:numId="4" w16cid:durableId="789975232">
    <w:abstractNumId w:val="21"/>
  </w:num>
  <w:num w:numId="5" w16cid:durableId="1265453496">
    <w:abstractNumId w:val="32"/>
  </w:num>
  <w:num w:numId="6" w16cid:durableId="79067157">
    <w:abstractNumId w:val="6"/>
  </w:num>
  <w:num w:numId="7" w16cid:durableId="1997175747">
    <w:abstractNumId w:val="15"/>
  </w:num>
  <w:num w:numId="8" w16cid:durableId="321277659">
    <w:abstractNumId w:val="0"/>
  </w:num>
  <w:num w:numId="9" w16cid:durableId="780805815">
    <w:abstractNumId w:val="20"/>
  </w:num>
  <w:num w:numId="10" w16cid:durableId="299918481">
    <w:abstractNumId w:val="25"/>
  </w:num>
  <w:num w:numId="11" w16cid:durableId="391579521">
    <w:abstractNumId w:val="36"/>
  </w:num>
  <w:num w:numId="12" w16cid:durableId="456677928">
    <w:abstractNumId w:val="31"/>
  </w:num>
  <w:num w:numId="13" w16cid:durableId="134035589">
    <w:abstractNumId w:val="34"/>
  </w:num>
  <w:num w:numId="14" w16cid:durableId="692918445">
    <w:abstractNumId w:val="19"/>
  </w:num>
  <w:num w:numId="15" w16cid:durableId="732967652">
    <w:abstractNumId w:val="19"/>
  </w:num>
  <w:num w:numId="16" w16cid:durableId="870874143">
    <w:abstractNumId w:val="1"/>
  </w:num>
  <w:num w:numId="17" w16cid:durableId="545215367">
    <w:abstractNumId w:val="2"/>
  </w:num>
  <w:num w:numId="18" w16cid:durableId="1808666071">
    <w:abstractNumId w:val="30"/>
  </w:num>
  <w:num w:numId="19" w16cid:durableId="1945528679">
    <w:abstractNumId w:val="9"/>
  </w:num>
  <w:num w:numId="20" w16cid:durableId="1587688669">
    <w:abstractNumId w:val="27"/>
  </w:num>
  <w:num w:numId="21" w16cid:durableId="179394235">
    <w:abstractNumId w:val="18"/>
  </w:num>
  <w:num w:numId="22" w16cid:durableId="2072917907">
    <w:abstractNumId w:val="4"/>
  </w:num>
  <w:num w:numId="23" w16cid:durableId="719596007">
    <w:abstractNumId w:val="17"/>
  </w:num>
  <w:num w:numId="24" w16cid:durableId="252857293">
    <w:abstractNumId w:val="33"/>
  </w:num>
  <w:num w:numId="25" w16cid:durableId="1660694733">
    <w:abstractNumId w:val="16"/>
  </w:num>
  <w:num w:numId="26" w16cid:durableId="1923444902">
    <w:abstractNumId w:val="24"/>
  </w:num>
  <w:num w:numId="27" w16cid:durableId="175193834">
    <w:abstractNumId w:val="23"/>
  </w:num>
  <w:num w:numId="28" w16cid:durableId="9113104">
    <w:abstractNumId w:val="35"/>
  </w:num>
  <w:num w:numId="29" w16cid:durableId="1135298292">
    <w:abstractNumId w:val="5"/>
  </w:num>
  <w:num w:numId="30" w16cid:durableId="1574468028">
    <w:abstractNumId w:val="26"/>
  </w:num>
  <w:num w:numId="31" w16cid:durableId="707266867">
    <w:abstractNumId w:val="29"/>
  </w:num>
  <w:num w:numId="32" w16cid:durableId="773592861">
    <w:abstractNumId w:val="10"/>
  </w:num>
  <w:num w:numId="33" w16cid:durableId="396636457">
    <w:abstractNumId w:val="28"/>
  </w:num>
  <w:num w:numId="34" w16cid:durableId="1000615969">
    <w:abstractNumId w:val="8"/>
  </w:num>
  <w:num w:numId="35" w16cid:durableId="138883133">
    <w:abstractNumId w:val="22"/>
  </w:num>
  <w:num w:numId="36" w16cid:durableId="147942629">
    <w:abstractNumId w:val="13"/>
  </w:num>
  <w:num w:numId="37" w16cid:durableId="483741828">
    <w:abstractNumId w:val="7"/>
  </w:num>
  <w:num w:numId="38" w16cid:durableId="4185256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68"/>
    <w:rsid w:val="0000018A"/>
    <w:rsid w:val="00001A09"/>
    <w:rsid w:val="0001278D"/>
    <w:rsid w:val="00016B3B"/>
    <w:rsid w:val="000216FE"/>
    <w:rsid w:val="00021774"/>
    <w:rsid w:val="00022E46"/>
    <w:rsid w:val="0002584A"/>
    <w:rsid w:val="000320BC"/>
    <w:rsid w:val="0003346A"/>
    <w:rsid w:val="00034E52"/>
    <w:rsid w:val="00037704"/>
    <w:rsid w:val="00047983"/>
    <w:rsid w:val="000548D5"/>
    <w:rsid w:val="00054900"/>
    <w:rsid w:val="00055101"/>
    <w:rsid w:val="00057ACD"/>
    <w:rsid w:val="00066429"/>
    <w:rsid w:val="00067774"/>
    <w:rsid w:val="00070551"/>
    <w:rsid w:val="00070BB1"/>
    <w:rsid w:val="00073209"/>
    <w:rsid w:val="00080BD9"/>
    <w:rsid w:val="00081595"/>
    <w:rsid w:val="00082236"/>
    <w:rsid w:val="0008238F"/>
    <w:rsid w:val="00083764"/>
    <w:rsid w:val="00084FCF"/>
    <w:rsid w:val="0008541E"/>
    <w:rsid w:val="0008622B"/>
    <w:rsid w:val="00087130"/>
    <w:rsid w:val="000876C9"/>
    <w:rsid w:val="00094F6D"/>
    <w:rsid w:val="000A1000"/>
    <w:rsid w:val="000A5638"/>
    <w:rsid w:val="000A6426"/>
    <w:rsid w:val="000A6FDF"/>
    <w:rsid w:val="000A7533"/>
    <w:rsid w:val="000B26B3"/>
    <w:rsid w:val="000B309C"/>
    <w:rsid w:val="000B3851"/>
    <w:rsid w:val="000B4377"/>
    <w:rsid w:val="000C1F3F"/>
    <w:rsid w:val="000C62D1"/>
    <w:rsid w:val="000D124D"/>
    <w:rsid w:val="000D172A"/>
    <w:rsid w:val="000D52CC"/>
    <w:rsid w:val="000D644F"/>
    <w:rsid w:val="000D663F"/>
    <w:rsid w:val="000E0156"/>
    <w:rsid w:val="000E310E"/>
    <w:rsid w:val="000E3420"/>
    <w:rsid w:val="000E4535"/>
    <w:rsid w:val="000F00BD"/>
    <w:rsid w:val="000F7C95"/>
    <w:rsid w:val="000F7E07"/>
    <w:rsid w:val="001061BC"/>
    <w:rsid w:val="001066C1"/>
    <w:rsid w:val="001109CC"/>
    <w:rsid w:val="0011150A"/>
    <w:rsid w:val="001211D2"/>
    <w:rsid w:val="00121931"/>
    <w:rsid w:val="001239DF"/>
    <w:rsid w:val="00124FBD"/>
    <w:rsid w:val="00126231"/>
    <w:rsid w:val="0012632C"/>
    <w:rsid w:val="00132270"/>
    <w:rsid w:val="001326A4"/>
    <w:rsid w:val="00136507"/>
    <w:rsid w:val="0014049D"/>
    <w:rsid w:val="00145650"/>
    <w:rsid w:val="0014618C"/>
    <w:rsid w:val="00146292"/>
    <w:rsid w:val="00154A6E"/>
    <w:rsid w:val="001551D0"/>
    <w:rsid w:val="0015571C"/>
    <w:rsid w:val="00155D8B"/>
    <w:rsid w:val="00162606"/>
    <w:rsid w:val="00162FF0"/>
    <w:rsid w:val="001638CB"/>
    <w:rsid w:val="00166F33"/>
    <w:rsid w:val="0017070F"/>
    <w:rsid w:val="00174B49"/>
    <w:rsid w:val="00174F2B"/>
    <w:rsid w:val="00176802"/>
    <w:rsid w:val="00177E75"/>
    <w:rsid w:val="0018028B"/>
    <w:rsid w:val="001803BA"/>
    <w:rsid w:val="00180C5A"/>
    <w:rsid w:val="00183A06"/>
    <w:rsid w:val="00187A63"/>
    <w:rsid w:val="001903D1"/>
    <w:rsid w:val="001909EB"/>
    <w:rsid w:val="00193109"/>
    <w:rsid w:val="00193CF2"/>
    <w:rsid w:val="001952F6"/>
    <w:rsid w:val="001956F8"/>
    <w:rsid w:val="00197705"/>
    <w:rsid w:val="001A2D97"/>
    <w:rsid w:val="001A3E11"/>
    <w:rsid w:val="001B158B"/>
    <w:rsid w:val="001B4608"/>
    <w:rsid w:val="001B747C"/>
    <w:rsid w:val="001C03CA"/>
    <w:rsid w:val="001C317B"/>
    <w:rsid w:val="001C33E0"/>
    <w:rsid w:val="001C3868"/>
    <w:rsid w:val="001C387D"/>
    <w:rsid w:val="001C4856"/>
    <w:rsid w:val="001C4E30"/>
    <w:rsid w:val="001C51B0"/>
    <w:rsid w:val="001C7BF0"/>
    <w:rsid w:val="001C7CC0"/>
    <w:rsid w:val="001C7D97"/>
    <w:rsid w:val="001D4815"/>
    <w:rsid w:val="001D6F77"/>
    <w:rsid w:val="001D72E7"/>
    <w:rsid w:val="001E20A7"/>
    <w:rsid w:val="001E2ED3"/>
    <w:rsid w:val="001E3764"/>
    <w:rsid w:val="001F257C"/>
    <w:rsid w:val="001F34C5"/>
    <w:rsid w:val="001F368D"/>
    <w:rsid w:val="001F6461"/>
    <w:rsid w:val="00202467"/>
    <w:rsid w:val="00202C92"/>
    <w:rsid w:val="00203C6B"/>
    <w:rsid w:val="002067C0"/>
    <w:rsid w:val="00207226"/>
    <w:rsid w:val="0020771A"/>
    <w:rsid w:val="00207ACE"/>
    <w:rsid w:val="00214F1F"/>
    <w:rsid w:val="0021586C"/>
    <w:rsid w:val="0021658E"/>
    <w:rsid w:val="0021667D"/>
    <w:rsid w:val="002179F3"/>
    <w:rsid w:val="00221239"/>
    <w:rsid w:val="00225E73"/>
    <w:rsid w:val="002260FB"/>
    <w:rsid w:val="00227F48"/>
    <w:rsid w:val="0023067B"/>
    <w:rsid w:val="00232736"/>
    <w:rsid w:val="00233260"/>
    <w:rsid w:val="00237AD3"/>
    <w:rsid w:val="00240338"/>
    <w:rsid w:val="00240A63"/>
    <w:rsid w:val="0024134A"/>
    <w:rsid w:val="0024356B"/>
    <w:rsid w:val="0024451D"/>
    <w:rsid w:val="00245917"/>
    <w:rsid w:val="00250AC2"/>
    <w:rsid w:val="00256EF6"/>
    <w:rsid w:val="0026392E"/>
    <w:rsid w:val="002641E5"/>
    <w:rsid w:val="00274356"/>
    <w:rsid w:val="00275E24"/>
    <w:rsid w:val="00276183"/>
    <w:rsid w:val="00283784"/>
    <w:rsid w:val="00285442"/>
    <w:rsid w:val="0028640E"/>
    <w:rsid w:val="00286992"/>
    <w:rsid w:val="00287F7C"/>
    <w:rsid w:val="002900B5"/>
    <w:rsid w:val="00291F7C"/>
    <w:rsid w:val="002956BD"/>
    <w:rsid w:val="002A1047"/>
    <w:rsid w:val="002A13B4"/>
    <w:rsid w:val="002A43E4"/>
    <w:rsid w:val="002A4787"/>
    <w:rsid w:val="002A7385"/>
    <w:rsid w:val="002A739C"/>
    <w:rsid w:val="002B0ED9"/>
    <w:rsid w:val="002B25EF"/>
    <w:rsid w:val="002B2B52"/>
    <w:rsid w:val="002B3E54"/>
    <w:rsid w:val="002B54DC"/>
    <w:rsid w:val="002B6374"/>
    <w:rsid w:val="002B69A3"/>
    <w:rsid w:val="002B759A"/>
    <w:rsid w:val="002C12B3"/>
    <w:rsid w:val="002C665A"/>
    <w:rsid w:val="002C7BEF"/>
    <w:rsid w:val="002D64AD"/>
    <w:rsid w:val="002E4D64"/>
    <w:rsid w:val="002E63B2"/>
    <w:rsid w:val="002E753B"/>
    <w:rsid w:val="002E7AB1"/>
    <w:rsid w:val="002F17A2"/>
    <w:rsid w:val="002F2379"/>
    <w:rsid w:val="002F2AA0"/>
    <w:rsid w:val="002F3AD9"/>
    <w:rsid w:val="002F6177"/>
    <w:rsid w:val="00301C87"/>
    <w:rsid w:val="00302543"/>
    <w:rsid w:val="00303888"/>
    <w:rsid w:val="00303B9E"/>
    <w:rsid w:val="00303F8F"/>
    <w:rsid w:val="00304F3E"/>
    <w:rsid w:val="00305EDC"/>
    <w:rsid w:val="003060FA"/>
    <w:rsid w:val="00310235"/>
    <w:rsid w:val="00312DC5"/>
    <w:rsid w:val="00315308"/>
    <w:rsid w:val="003165A4"/>
    <w:rsid w:val="00316EE5"/>
    <w:rsid w:val="003170A0"/>
    <w:rsid w:val="003173F8"/>
    <w:rsid w:val="0032055C"/>
    <w:rsid w:val="00321D51"/>
    <w:rsid w:val="00322877"/>
    <w:rsid w:val="0032467A"/>
    <w:rsid w:val="0032783B"/>
    <w:rsid w:val="00327B79"/>
    <w:rsid w:val="00331F0E"/>
    <w:rsid w:val="00332DEF"/>
    <w:rsid w:val="003334D7"/>
    <w:rsid w:val="00336047"/>
    <w:rsid w:val="00336488"/>
    <w:rsid w:val="00336A55"/>
    <w:rsid w:val="0034074E"/>
    <w:rsid w:val="0034095E"/>
    <w:rsid w:val="0034169B"/>
    <w:rsid w:val="00342920"/>
    <w:rsid w:val="00342B6A"/>
    <w:rsid w:val="00342FFD"/>
    <w:rsid w:val="003433CD"/>
    <w:rsid w:val="00343519"/>
    <w:rsid w:val="0034758F"/>
    <w:rsid w:val="00347779"/>
    <w:rsid w:val="003508A4"/>
    <w:rsid w:val="00350EF7"/>
    <w:rsid w:val="00351B68"/>
    <w:rsid w:val="0035249F"/>
    <w:rsid w:val="00354D06"/>
    <w:rsid w:val="003604AE"/>
    <w:rsid w:val="003613B9"/>
    <w:rsid w:val="00362CEB"/>
    <w:rsid w:val="0036471F"/>
    <w:rsid w:val="003675F9"/>
    <w:rsid w:val="00367A6A"/>
    <w:rsid w:val="003716C8"/>
    <w:rsid w:val="0037192C"/>
    <w:rsid w:val="00375E1C"/>
    <w:rsid w:val="003766D9"/>
    <w:rsid w:val="0037735A"/>
    <w:rsid w:val="00377B14"/>
    <w:rsid w:val="003801D6"/>
    <w:rsid w:val="00385C0E"/>
    <w:rsid w:val="00385CC0"/>
    <w:rsid w:val="00386500"/>
    <w:rsid w:val="0038731C"/>
    <w:rsid w:val="00387704"/>
    <w:rsid w:val="00390019"/>
    <w:rsid w:val="00391D26"/>
    <w:rsid w:val="003954E9"/>
    <w:rsid w:val="003A52C8"/>
    <w:rsid w:val="003B1158"/>
    <w:rsid w:val="003B1428"/>
    <w:rsid w:val="003B63F5"/>
    <w:rsid w:val="003B7CF5"/>
    <w:rsid w:val="003C114B"/>
    <w:rsid w:val="003C29BB"/>
    <w:rsid w:val="003C48D4"/>
    <w:rsid w:val="003C681B"/>
    <w:rsid w:val="003C7C4E"/>
    <w:rsid w:val="003D4F67"/>
    <w:rsid w:val="003D74C2"/>
    <w:rsid w:val="003E115A"/>
    <w:rsid w:val="003E243D"/>
    <w:rsid w:val="003E2449"/>
    <w:rsid w:val="003E2678"/>
    <w:rsid w:val="003E2B89"/>
    <w:rsid w:val="003E2C13"/>
    <w:rsid w:val="003E5F29"/>
    <w:rsid w:val="003F07AA"/>
    <w:rsid w:val="003F1F7F"/>
    <w:rsid w:val="003F4D59"/>
    <w:rsid w:val="003F513B"/>
    <w:rsid w:val="00404EE8"/>
    <w:rsid w:val="00405E91"/>
    <w:rsid w:val="00411523"/>
    <w:rsid w:val="00420D7C"/>
    <w:rsid w:val="004238A4"/>
    <w:rsid w:val="00426DF6"/>
    <w:rsid w:val="00427470"/>
    <w:rsid w:val="00427C4F"/>
    <w:rsid w:val="004319A9"/>
    <w:rsid w:val="00431A30"/>
    <w:rsid w:val="0043226F"/>
    <w:rsid w:val="004339B9"/>
    <w:rsid w:val="00433BD5"/>
    <w:rsid w:val="00435579"/>
    <w:rsid w:val="00437D71"/>
    <w:rsid w:val="004404A3"/>
    <w:rsid w:val="0044128F"/>
    <w:rsid w:val="00443C17"/>
    <w:rsid w:val="004444E5"/>
    <w:rsid w:val="004515FB"/>
    <w:rsid w:val="0045299C"/>
    <w:rsid w:val="00455C35"/>
    <w:rsid w:val="00457106"/>
    <w:rsid w:val="00461851"/>
    <w:rsid w:val="004629F1"/>
    <w:rsid w:val="00463EFC"/>
    <w:rsid w:val="00464280"/>
    <w:rsid w:val="00467BFA"/>
    <w:rsid w:val="00467DC4"/>
    <w:rsid w:val="00470A47"/>
    <w:rsid w:val="00472F25"/>
    <w:rsid w:val="00473476"/>
    <w:rsid w:val="00474CE6"/>
    <w:rsid w:val="00476CE5"/>
    <w:rsid w:val="00477785"/>
    <w:rsid w:val="00485736"/>
    <w:rsid w:val="00486F29"/>
    <w:rsid w:val="00487206"/>
    <w:rsid w:val="00487CC8"/>
    <w:rsid w:val="00490F12"/>
    <w:rsid w:val="00495791"/>
    <w:rsid w:val="00497CC8"/>
    <w:rsid w:val="00497E20"/>
    <w:rsid w:val="004A0490"/>
    <w:rsid w:val="004A1F30"/>
    <w:rsid w:val="004A2E92"/>
    <w:rsid w:val="004B0702"/>
    <w:rsid w:val="004B14EA"/>
    <w:rsid w:val="004B1794"/>
    <w:rsid w:val="004B1B47"/>
    <w:rsid w:val="004B4CBB"/>
    <w:rsid w:val="004B4D8A"/>
    <w:rsid w:val="004B77A8"/>
    <w:rsid w:val="004C0FD7"/>
    <w:rsid w:val="004C148E"/>
    <w:rsid w:val="004C32B0"/>
    <w:rsid w:val="004C3722"/>
    <w:rsid w:val="004C4112"/>
    <w:rsid w:val="004C789C"/>
    <w:rsid w:val="004D02D8"/>
    <w:rsid w:val="004D02DE"/>
    <w:rsid w:val="004D10BC"/>
    <w:rsid w:val="004D1948"/>
    <w:rsid w:val="004D45B2"/>
    <w:rsid w:val="004D65E6"/>
    <w:rsid w:val="004D74CA"/>
    <w:rsid w:val="004D7BB7"/>
    <w:rsid w:val="004E0310"/>
    <w:rsid w:val="004E22ED"/>
    <w:rsid w:val="004E3D01"/>
    <w:rsid w:val="004E4798"/>
    <w:rsid w:val="004E5255"/>
    <w:rsid w:val="004E5AB5"/>
    <w:rsid w:val="004E690F"/>
    <w:rsid w:val="004F0DD0"/>
    <w:rsid w:val="004F30CB"/>
    <w:rsid w:val="004F371B"/>
    <w:rsid w:val="004F3B1B"/>
    <w:rsid w:val="004F6428"/>
    <w:rsid w:val="004F674C"/>
    <w:rsid w:val="00500B9C"/>
    <w:rsid w:val="00501C31"/>
    <w:rsid w:val="005039AC"/>
    <w:rsid w:val="00504230"/>
    <w:rsid w:val="00504BAD"/>
    <w:rsid w:val="00504BBF"/>
    <w:rsid w:val="0050528D"/>
    <w:rsid w:val="00507177"/>
    <w:rsid w:val="00507C15"/>
    <w:rsid w:val="00511230"/>
    <w:rsid w:val="00512D43"/>
    <w:rsid w:val="00513796"/>
    <w:rsid w:val="005213EE"/>
    <w:rsid w:val="005217FE"/>
    <w:rsid w:val="00521B9E"/>
    <w:rsid w:val="00524B4B"/>
    <w:rsid w:val="005253F2"/>
    <w:rsid w:val="00525F1F"/>
    <w:rsid w:val="005309F8"/>
    <w:rsid w:val="005362A3"/>
    <w:rsid w:val="0053769A"/>
    <w:rsid w:val="00541683"/>
    <w:rsid w:val="005426EC"/>
    <w:rsid w:val="00544368"/>
    <w:rsid w:val="00544848"/>
    <w:rsid w:val="005451D9"/>
    <w:rsid w:val="00545F43"/>
    <w:rsid w:val="00546E54"/>
    <w:rsid w:val="00547D0A"/>
    <w:rsid w:val="005502BC"/>
    <w:rsid w:val="00551429"/>
    <w:rsid w:val="00551E34"/>
    <w:rsid w:val="00553664"/>
    <w:rsid w:val="005542C9"/>
    <w:rsid w:val="00554654"/>
    <w:rsid w:val="00554845"/>
    <w:rsid w:val="00555402"/>
    <w:rsid w:val="00555EB8"/>
    <w:rsid w:val="005562CC"/>
    <w:rsid w:val="00566189"/>
    <w:rsid w:val="0057009B"/>
    <w:rsid w:val="0057083A"/>
    <w:rsid w:val="00571416"/>
    <w:rsid w:val="00577CE9"/>
    <w:rsid w:val="00581F03"/>
    <w:rsid w:val="00582322"/>
    <w:rsid w:val="0058272F"/>
    <w:rsid w:val="0058397D"/>
    <w:rsid w:val="005843FB"/>
    <w:rsid w:val="00584B98"/>
    <w:rsid w:val="00585B26"/>
    <w:rsid w:val="00587EC8"/>
    <w:rsid w:val="005906F3"/>
    <w:rsid w:val="00590BD2"/>
    <w:rsid w:val="005A2E55"/>
    <w:rsid w:val="005A4884"/>
    <w:rsid w:val="005B00BF"/>
    <w:rsid w:val="005B07DE"/>
    <w:rsid w:val="005B3774"/>
    <w:rsid w:val="005B4C94"/>
    <w:rsid w:val="005B780B"/>
    <w:rsid w:val="005B79D8"/>
    <w:rsid w:val="005C00B6"/>
    <w:rsid w:val="005C0DA5"/>
    <w:rsid w:val="005C20A2"/>
    <w:rsid w:val="005C3DA4"/>
    <w:rsid w:val="005C48DF"/>
    <w:rsid w:val="005C4A8C"/>
    <w:rsid w:val="005C6730"/>
    <w:rsid w:val="005C6C9F"/>
    <w:rsid w:val="005C7548"/>
    <w:rsid w:val="005D04C7"/>
    <w:rsid w:val="005D3030"/>
    <w:rsid w:val="005D419F"/>
    <w:rsid w:val="005E0573"/>
    <w:rsid w:val="005E2C76"/>
    <w:rsid w:val="005E510E"/>
    <w:rsid w:val="005E5E4A"/>
    <w:rsid w:val="005E64CE"/>
    <w:rsid w:val="005E7D43"/>
    <w:rsid w:val="005F31C4"/>
    <w:rsid w:val="006042A8"/>
    <w:rsid w:val="006061B4"/>
    <w:rsid w:val="00606F8F"/>
    <w:rsid w:val="00607064"/>
    <w:rsid w:val="00607447"/>
    <w:rsid w:val="0061274E"/>
    <w:rsid w:val="00612979"/>
    <w:rsid w:val="00615AE7"/>
    <w:rsid w:val="006167FE"/>
    <w:rsid w:val="00625726"/>
    <w:rsid w:val="00625DFE"/>
    <w:rsid w:val="00627218"/>
    <w:rsid w:val="006310D7"/>
    <w:rsid w:val="00633517"/>
    <w:rsid w:val="006342CA"/>
    <w:rsid w:val="00634396"/>
    <w:rsid w:val="006372F8"/>
    <w:rsid w:val="0064050D"/>
    <w:rsid w:val="00640E65"/>
    <w:rsid w:val="00642358"/>
    <w:rsid w:val="006457B8"/>
    <w:rsid w:val="00645AC2"/>
    <w:rsid w:val="00647A0F"/>
    <w:rsid w:val="00647E8B"/>
    <w:rsid w:val="006502C6"/>
    <w:rsid w:val="00653C06"/>
    <w:rsid w:val="00657746"/>
    <w:rsid w:val="0066560C"/>
    <w:rsid w:val="006705E7"/>
    <w:rsid w:val="00670A46"/>
    <w:rsid w:val="00671E49"/>
    <w:rsid w:val="00672E01"/>
    <w:rsid w:val="00675857"/>
    <w:rsid w:val="00680E8E"/>
    <w:rsid w:val="00685530"/>
    <w:rsid w:val="00687893"/>
    <w:rsid w:val="0069208C"/>
    <w:rsid w:val="0069215C"/>
    <w:rsid w:val="0069331F"/>
    <w:rsid w:val="0069526C"/>
    <w:rsid w:val="0069618E"/>
    <w:rsid w:val="006A0587"/>
    <w:rsid w:val="006A1BF6"/>
    <w:rsid w:val="006A2706"/>
    <w:rsid w:val="006A773D"/>
    <w:rsid w:val="006B09F2"/>
    <w:rsid w:val="006B2FB3"/>
    <w:rsid w:val="006B3A54"/>
    <w:rsid w:val="006B5237"/>
    <w:rsid w:val="006B64FE"/>
    <w:rsid w:val="006C17D3"/>
    <w:rsid w:val="006C44ED"/>
    <w:rsid w:val="006C5028"/>
    <w:rsid w:val="006C5297"/>
    <w:rsid w:val="006C7C9D"/>
    <w:rsid w:val="006D1608"/>
    <w:rsid w:val="006D1812"/>
    <w:rsid w:val="006D19B9"/>
    <w:rsid w:val="006D1D1B"/>
    <w:rsid w:val="006D2044"/>
    <w:rsid w:val="006D2953"/>
    <w:rsid w:val="006D3C85"/>
    <w:rsid w:val="006D62F1"/>
    <w:rsid w:val="006D75EA"/>
    <w:rsid w:val="006E087B"/>
    <w:rsid w:val="006E0B08"/>
    <w:rsid w:val="006E2EB2"/>
    <w:rsid w:val="006E76B9"/>
    <w:rsid w:val="006E7A97"/>
    <w:rsid w:val="006F5832"/>
    <w:rsid w:val="006F701C"/>
    <w:rsid w:val="00701F46"/>
    <w:rsid w:val="00702744"/>
    <w:rsid w:val="00702CB5"/>
    <w:rsid w:val="00704B9D"/>
    <w:rsid w:val="00704DBE"/>
    <w:rsid w:val="00705E91"/>
    <w:rsid w:val="00706836"/>
    <w:rsid w:val="00707968"/>
    <w:rsid w:val="007103BE"/>
    <w:rsid w:val="00710589"/>
    <w:rsid w:val="007113BB"/>
    <w:rsid w:val="00713067"/>
    <w:rsid w:val="0071342D"/>
    <w:rsid w:val="0071423E"/>
    <w:rsid w:val="0071446C"/>
    <w:rsid w:val="00716FF0"/>
    <w:rsid w:val="007247AC"/>
    <w:rsid w:val="00724CE0"/>
    <w:rsid w:val="00727AE4"/>
    <w:rsid w:val="00727E02"/>
    <w:rsid w:val="0073200A"/>
    <w:rsid w:val="00732B97"/>
    <w:rsid w:val="00733BA7"/>
    <w:rsid w:val="00735738"/>
    <w:rsid w:val="0073742D"/>
    <w:rsid w:val="0073782B"/>
    <w:rsid w:val="00741D8E"/>
    <w:rsid w:val="00743D3F"/>
    <w:rsid w:val="00752120"/>
    <w:rsid w:val="007544B8"/>
    <w:rsid w:val="00763D5A"/>
    <w:rsid w:val="00766A3F"/>
    <w:rsid w:val="00770FD9"/>
    <w:rsid w:val="00772E3E"/>
    <w:rsid w:val="00774255"/>
    <w:rsid w:val="00776EA5"/>
    <w:rsid w:val="00777894"/>
    <w:rsid w:val="007831E8"/>
    <w:rsid w:val="00783818"/>
    <w:rsid w:val="00785358"/>
    <w:rsid w:val="00785359"/>
    <w:rsid w:val="00787C16"/>
    <w:rsid w:val="00790F64"/>
    <w:rsid w:val="00792BC9"/>
    <w:rsid w:val="00793314"/>
    <w:rsid w:val="00794E9A"/>
    <w:rsid w:val="0079546D"/>
    <w:rsid w:val="007A34FD"/>
    <w:rsid w:val="007A5DE7"/>
    <w:rsid w:val="007B2C68"/>
    <w:rsid w:val="007B3A3D"/>
    <w:rsid w:val="007B60AD"/>
    <w:rsid w:val="007C22E3"/>
    <w:rsid w:val="007C3B3E"/>
    <w:rsid w:val="007C47ED"/>
    <w:rsid w:val="007C6201"/>
    <w:rsid w:val="007D1634"/>
    <w:rsid w:val="007D2635"/>
    <w:rsid w:val="007D33A2"/>
    <w:rsid w:val="007D371B"/>
    <w:rsid w:val="007D52B2"/>
    <w:rsid w:val="007D66A9"/>
    <w:rsid w:val="007D7A84"/>
    <w:rsid w:val="007E049E"/>
    <w:rsid w:val="007E1222"/>
    <w:rsid w:val="007E2DEC"/>
    <w:rsid w:val="007F1104"/>
    <w:rsid w:val="007F2973"/>
    <w:rsid w:val="007F64CF"/>
    <w:rsid w:val="0080053E"/>
    <w:rsid w:val="00803D8B"/>
    <w:rsid w:val="00803F43"/>
    <w:rsid w:val="008056B3"/>
    <w:rsid w:val="00806461"/>
    <w:rsid w:val="00811277"/>
    <w:rsid w:val="00815756"/>
    <w:rsid w:val="00821054"/>
    <w:rsid w:val="008226DB"/>
    <w:rsid w:val="008228D4"/>
    <w:rsid w:val="00822B29"/>
    <w:rsid w:val="00823B7A"/>
    <w:rsid w:val="008245F7"/>
    <w:rsid w:val="00824A8D"/>
    <w:rsid w:val="00825732"/>
    <w:rsid w:val="00827253"/>
    <w:rsid w:val="0082737B"/>
    <w:rsid w:val="00830213"/>
    <w:rsid w:val="00831902"/>
    <w:rsid w:val="008367B7"/>
    <w:rsid w:val="008372BD"/>
    <w:rsid w:val="008407FB"/>
    <w:rsid w:val="008421A0"/>
    <w:rsid w:val="0084285B"/>
    <w:rsid w:val="0084491B"/>
    <w:rsid w:val="008464DC"/>
    <w:rsid w:val="008503AD"/>
    <w:rsid w:val="00850C1B"/>
    <w:rsid w:val="008522BF"/>
    <w:rsid w:val="00853D9D"/>
    <w:rsid w:val="008554D6"/>
    <w:rsid w:val="008574C3"/>
    <w:rsid w:val="0086045B"/>
    <w:rsid w:val="0086327B"/>
    <w:rsid w:val="00865265"/>
    <w:rsid w:val="008658AD"/>
    <w:rsid w:val="008664BB"/>
    <w:rsid w:val="00867FB6"/>
    <w:rsid w:val="00870B69"/>
    <w:rsid w:val="00875EDE"/>
    <w:rsid w:val="008769A8"/>
    <w:rsid w:val="0087753A"/>
    <w:rsid w:val="00877F75"/>
    <w:rsid w:val="00882BFA"/>
    <w:rsid w:val="00891782"/>
    <w:rsid w:val="00891921"/>
    <w:rsid w:val="0089208E"/>
    <w:rsid w:val="00892892"/>
    <w:rsid w:val="008935F6"/>
    <w:rsid w:val="00897B88"/>
    <w:rsid w:val="008A03FE"/>
    <w:rsid w:val="008A1874"/>
    <w:rsid w:val="008A495B"/>
    <w:rsid w:val="008A742C"/>
    <w:rsid w:val="008B4373"/>
    <w:rsid w:val="008B4A5F"/>
    <w:rsid w:val="008B6960"/>
    <w:rsid w:val="008C3CB5"/>
    <w:rsid w:val="008C6D43"/>
    <w:rsid w:val="008D1241"/>
    <w:rsid w:val="008D4125"/>
    <w:rsid w:val="008D4FF6"/>
    <w:rsid w:val="008E4015"/>
    <w:rsid w:val="008E4CC7"/>
    <w:rsid w:val="008E5D50"/>
    <w:rsid w:val="008F0AD9"/>
    <w:rsid w:val="008F25A5"/>
    <w:rsid w:val="008F42D2"/>
    <w:rsid w:val="008F5B66"/>
    <w:rsid w:val="008F6123"/>
    <w:rsid w:val="008F662D"/>
    <w:rsid w:val="00900759"/>
    <w:rsid w:val="00900C75"/>
    <w:rsid w:val="00905306"/>
    <w:rsid w:val="009147C2"/>
    <w:rsid w:val="00915880"/>
    <w:rsid w:val="00917F99"/>
    <w:rsid w:val="00920B70"/>
    <w:rsid w:val="00921E46"/>
    <w:rsid w:val="009228C1"/>
    <w:rsid w:val="00924156"/>
    <w:rsid w:val="009254F8"/>
    <w:rsid w:val="009266D4"/>
    <w:rsid w:val="00930038"/>
    <w:rsid w:val="0093357D"/>
    <w:rsid w:val="009347DE"/>
    <w:rsid w:val="00936641"/>
    <w:rsid w:val="0094326C"/>
    <w:rsid w:val="00945C4D"/>
    <w:rsid w:val="00946763"/>
    <w:rsid w:val="0094797F"/>
    <w:rsid w:val="0096020E"/>
    <w:rsid w:val="009628F8"/>
    <w:rsid w:val="00966B40"/>
    <w:rsid w:val="00972A3C"/>
    <w:rsid w:val="00974150"/>
    <w:rsid w:val="0098322D"/>
    <w:rsid w:val="00987605"/>
    <w:rsid w:val="00987DAA"/>
    <w:rsid w:val="0099514E"/>
    <w:rsid w:val="00997265"/>
    <w:rsid w:val="009A06E6"/>
    <w:rsid w:val="009A2BE2"/>
    <w:rsid w:val="009A5C4D"/>
    <w:rsid w:val="009B127B"/>
    <w:rsid w:val="009C087C"/>
    <w:rsid w:val="009C1EFE"/>
    <w:rsid w:val="009C3BF2"/>
    <w:rsid w:val="009C432F"/>
    <w:rsid w:val="009C4742"/>
    <w:rsid w:val="009C693F"/>
    <w:rsid w:val="009C7941"/>
    <w:rsid w:val="009D15DE"/>
    <w:rsid w:val="009D30B1"/>
    <w:rsid w:val="009D3B8F"/>
    <w:rsid w:val="009D6B34"/>
    <w:rsid w:val="009D72A4"/>
    <w:rsid w:val="009E2BC4"/>
    <w:rsid w:val="009E48CB"/>
    <w:rsid w:val="009E5D75"/>
    <w:rsid w:val="009F4413"/>
    <w:rsid w:val="009F5FEB"/>
    <w:rsid w:val="00A004FD"/>
    <w:rsid w:val="00A01C2D"/>
    <w:rsid w:val="00A1074A"/>
    <w:rsid w:val="00A114B4"/>
    <w:rsid w:val="00A11BBB"/>
    <w:rsid w:val="00A13C91"/>
    <w:rsid w:val="00A14474"/>
    <w:rsid w:val="00A14FEA"/>
    <w:rsid w:val="00A15CD2"/>
    <w:rsid w:val="00A16F6C"/>
    <w:rsid w:val="00A17B0E"/>
    <w:rsid w:val="00A21964"/>
    <w:rsid w:val="00A22C2D"/>
    <w:rsid w:val="00A23203"/>
    <w:rsid w:val="00A249DB"/>
    <w:rsid w:val="00A24DE6"/>
    <w:rsid w:val="00A25E04"/>
    <w:rsid w:val="00A3034F"/>
    <w:rsid w:val="00A305C0"/>
    <w:rsid w:val="00A3444D"/>
    <w:rsid w:val="00A36E6B"/>
    <w:rsid w:val="00A36E8A"/>
    <w:rsid w:val="00A37098"/>
    <w:rsid w:val="00A41587"/>
    <w:rsid w:val="00A44168"/>
    <w:rsid w:val="00A53142"/>
    <w:rsid w:val="00A5349C"/>
    <w:rsid w:val="00A54CA7"/>
    <w:rsid w:val="00A571BD"/>
    <w:rsid w:val="00A60526"/>
    <w:rsid w:val="00A60E26"/>
    <w:rsid w:val="00A7213F"/>
    <w:rsid w:val="00A72EA1"/>
    <w:rsid w:val="00A75496"/>
    <w:rsid w:val="00A810E8"/>
    <w:rsid w:val="00A81AC2"/>
    <w:rsid w:val="00A8390F"/>
    <w:rsid w:val="00A879FE"/>
    <w:rsid w:val="00A9042F"/>
    <w:rsid w:val="00A9091A"/>
    <w:rsid w:val="00A90D57"/>
    <w:rsid w:val="00A9343B"/>
    <w:rsid w:val="00A93736"/>
    <w:rsid w:val="00A96BD9"/>
    <w:rsid w:val="00A96CB2"/>
    <w:rsid w:val="00A96E46"/>
    <w:rsid w:val="00AA2487"/>
    <w:rsid w:val="00AA2836"/>
    <w:rsid w:val="00AA391E"/>
    <w:rsid w:val="00AA49E8"/>
    <w:rsid w:val="00AA7959"/>
    <w:rsid w:val="00AB3922"/>
    <w:rsid w:val="00AB4C42"/>
    <w:rsid w:val="00AB660F"/>
    <w:rsid w:val="00AC0E69"/>
    <w:rsid w:val="00AC355C"/>
    <w:rsid w:val="00AC401E"/>
    <w:rsid w:val="00AC742C"/>
    <w:rsid w:val="00AD17F6"/>
    <w:rsid w:val="00AD63DB"/>
    <w:rsid w:val="00AE67E1"/>
    <w:rsid w:val="00AE6DE1"/>
    <w:rsid w:val="00AF2038"/>
    <w:rsid w:val="00AF44D4"/>
    <w:rsid w:val="00AF7018"/>
    <w:rsid w:val="00B02DA6"/>
    <w:rsid w:val="00B06DFE"/>
    <w:rsid w:val="00B1039B"/>
    <w:rsid w:val="00B10D0E"/>
    <w:rsid w:val="00B1139A"/>
    <w:rsid w:val="00B11B28"/>
    <w:rsid w:val="00B210F6"/>
    <w:rsid w:val="00B271BA"/>
    <w:rsid w:val="00B32185"/>
    <w:rsid w:val="00B370C3"/>
    <w:rsid w:val="00B37530"/>
    <w:rsid w:val="00B37AA3"/>
    <w:rsid w:val="00B405E9"/>
    <w:rsid w:val="00B42F9C"/>
    <w:rsid w:val="00B43F5F"/>
    <w:rsid w:val="00B47C39"/>
    <w:rsid w:val="00B47CEA"/>
    <w:rsid w:val="00B521FE"/>
    <w:rsid w:val="00B524C1"/>
    <w:rsid w:val="00B52AD0"/>
    <w:rsid w:val="00B54125"/>
    <w:rsid w:val="00B5671F"/>
    <w:rsid w:val="00B56A4F"/>
    <w:rsid w:val="00B57FAA"/>
    <w:rsid w:val="00B602D7"/>
    <w:rsid w:val="00B61FB8"/>
    <w:rsid w:val="00B6389B"/>
    <w:rsid w:val="00B65637"/>
    <w:rsid w:val="00B6734A"/>
    <w:rsid w:val="00B7215A"/>
    <w:rsid w:val="00B72FAE"/>
    <w:rsid w:val="00B7795D"/>
    <w:rsid w:val="00B834BB"/>
    <w:rsid w:val="00B8625F"/>
    <w:rsid w:val="00B87575"/>
    <w:rsid w:val="00B901BF"/>
    <w:rsid w:val="00B90971"/>
    <w:rsid w:val="00B90BBD"/>
    <w:rsid w:val="00B94CEA"/>
    <w:rsid w:val="00B95433"/>
    <w:rsid w:val="00B95908"/>
    <w:rsid w:val="00BA00D2"/>
    <w:rsid w:val="00BA157C"/>
    <w:rsid w:val="00BA195A"/>
    <w:rsid w:val="00BA3C34"/>
    <w:rsid w:val="00BA43B6"/>
    <w:rsid w:val="00BA6AFA"/>
    <w:rsid w:val="00BA6CA7"/>
    <w:rsid w:val="00BB09C5"/>
    <w:rsid w:val="00BB13B0"/>
    <w:rsid w:val="00BB2CDA"/>
    <w:rsid w:val="00BB4342"/>
    <w:rsid w:val="00BB6BC0"/>
    <w:rsid w:val="00BC04B8"/>
    <w:rsid w:val="00BC25CF"/>
    <w:rsid w:val="00BC2AE1"/>
    <w:rsid w:val="00BC5160"/>
    <w:rsid w:val="00BC5B73"/>
    <w:rsid w:val="00BC6ADF"/>
    <w:rsid w:val="00BC7E75"/>
    <w:rsid w:val="00BD2F60"/>
    <w:rsid w:val="00BD56D9"/>
    <w:rsid w:val="00BD5761"/>
    <w:rsid w:val="00BD6235"/>
    <w:rsid w:val="00BD66EA"/>
    <w:rsid w:val="00BE24EC"/>
    <w:rsid w:val="00BE278C"/>
    <w:rsid w:val="00BE6F99"/>
    <w:rsid w:val="00BF0CBE"/>
    <w:rsid w:val="00BF122F"/>
    <w:rsid w:val="00BF1DCA"/>
    <w:rsid w:val="00BF4F67"/>
    <w:rsid w:val="00BF58AC"/>
    <w:rsid w:val="00C006E9"/>
    <w:rsid w:val="00C00904"/>
    <w:rsid w:val="00C00A71"/>
    <w:rsid w:val="00C0307B"/>
    <w:rsid w:val="00C036C8"/>
    <w:rsid w:val="00C075BE"/>
    <w:rsid w:val="00C1048B"/>
    <w:rsid w:val="00C10D1B"/>
    <w:rsid w:val="00C11075"/>
    <w:rsid w:val="00C144A0"/>
    <w:rsid w:val="00C16C1D"/>
    <w:rsid w:val="00C17845"/>
    <w:rsid w:val="00C17A18"/>
    <w:rsid w:val="00C200D5"/>
    <w:rsid w:val="00C21518"/>
    <w:rsid w:val="00C229CC"/>
    <w:rsid w:val="00C22B92"/>
    <w:rsid w:val="00C2384A"/>
    <w:rsid w:val="00C23AE5"/>
    <w:rsid w:val="00C26B05"/>
    <w:rsid w:val="00C300FE"/>
    <w:rsid w:val="00C30F31"/>
    <w:rsid w:val="00C33DD7"/>
    <w:rsid w:val="00C3559A"/>
    <w:rsid w:val="00C37938"/>
    <w:rsid w:val="00C410C9"/>
    <w:rsid w:val="00C412A5"/>
    <w:rsid w:val="00C41549"/>
    <w:rsid w:val="00C41605"/>
    <w:rsid w:val="00C42BC0"/>
    <w:rsid w:val="00C43D6A"/>
    <w:rsid w:val="00C4509D"/>
    <w:rsid w:val="00C45BC2"/>
    <w:rsid w:val="00C516F2"/>
    <w:rsid w:val="00C51A32"/>
    <w:rsid w:val="00C5507D"/>
    <w:rsid w:val="00C5755F"/>
    <w:rsid w:val="00C621DF"/>
    <w:rsid w:val="00C623CB"/>
    <w:rsid w:val="00C7104A"/>
    <w:rsid w:val="00C7158E"/>
    <w:rsid w:val="00C729CB"/>
    <w:rsid w:val="00C74927"/>
    <w:rsid w:val="00C75ECA"/>
    <w:rsid w:val="00C76546"/>
    <w:rsid w:val="00C82D9B"/>
    <w:rsid w:val="00C87D01"/>
    <w:rsid w:val="00C92016"/>
    <w:rsid w:val="00C92AE2"/>
    <w:rsid w:val="00C93695"/>
    <w:rsid w:val="00CA3F49"/>
    <w:rsid w:val="00CA45E8"/>
    <w:rsid w:val="00CA56D4"/>
    <w:rsid w:val="00CA6C5D"/>
    <w:rsid w:val="00CA762E"/>
    <w:rsid w:val="00CA7F18"/>
    <w:rsid w:val="00CB3B9C"/>
    <w:rsid w:val="00CB58DD"/>
    <w:rsid w:val="00CB5CC9"/>
    <w:rsid w:val="00CB6D30"/>
    <w:rsid w:val="00CB7DE8"/>
    <w:rsid w:val="00CC5BF9"/>
    <w:rsid w:val="00CC6CAB"/>
    <w:rsid w:val="00CC7F02"/>
    <w:rsid w:val="00CD414D"/>
    <w:rsid w:val="00CE4E02"/>
    <w:rsid w:val="00CE7805"/>
    <w:rsid w:val="00CF1F9D"/>
    <w:rsid w:val="00CF3455"/>
    <w:rsid w:val="00CF39DA"/>
    <w:rsid w:val="00CF5C17"/>
    <w:rsid w:val="00CF604F"/>
    <w:rsid w:val="00D00472"/>
    <w:rsid w:val="00D01213"/>
    <w:rsid w:val="00D01C61"/>
    <w:rsid w:val="00D05F97"/>
    <w:rsid w:val="00D07A1D"/>
    <w:rsid w:val="00D10216"/>
    <w:rsid w:val="00D1277C"/>
    <w:rsid w:val="00D12BA4"/>
    <w:rsid w:val="00D14F45"/>
    <w:rsid w:val="00D1536F"/>
    <w:rsid w:val="00D16893"/>
    <w:rsid w:val="00D1702E"/>
    <w:rsid w:val="00D22B4F"/>
    <w:rsid w:val="00D3074D"/>
    <w:rsid w:val="00D31683"/>
    <w:rsid w:val="00D34257"/>
    <w:rsid w:val="00D35B02"/>
    <w:rsid w:val="00D37CFA"/>
    <w:rsid w:val="00D4064F"/>
    <w:rsid w:val="00D43D10"/>
    <w:rsid w:val="00D44393"/>
    <w:rsid w:val="00D44A8A"/>
    <w:rsid w:val="00D45B44"/>
    <w:rsid w:val="00D461CA"/>
    <w:rsid w:val="00D5020E"/>
    <w:rsid w:val="00D5364F"/>
    <w:rsid w:val="00D53AEE"/>
    <w:rsid w:val="00D53D8E"/>
    <w:rsid w:val="00D56FCB"/>
    <w:rsid w:val="00D577D6"/>
    <w:rsid w:val="00D57A5E"/>
    <w:rsid w:val="00D60149"/>
    <w:rsid w:val="00D61994"/>
    <w:rsid w:val="00D62892"/>
    <w:rsid w:val="00D66263"/>
    <w:rsid w:val="00D6685E"/>
    <w:rsid w:val="00D67D0E"/>
    <w:rsid w:val="00D760A2"/>
    <w:rsid w:val="00D76F83"/>
    <w:rsid w:val="00D77A1A"/>
    <w:rsid w:val="00D8073D"/>
    <w:rsid w:val="00D815DB"/>
    <w:rsid w:val="00D83707"/>
    <w:rsid w:val="00D86E89"/>
    <w:rsid w:val="00D9184B"/>
    <w:rsid w:val="00D92022"/>
    <w:rsid w:val="00D942C0"/>
    <w:rsid w:val="00D96413"/>
    <w:rsid w:val="00D97BA1"/>
    <w:rsid w:val="00DA1C07"/>
    <w:rsid w:val="00DA1E41"/>
    <w:rsid w:val="00DA2CC2"/>
    <w:rsid w:val="00DA31F0"/>
    <w:rsid w:val="00DA4E95"/>
    <w:rsid w:val="00DB0799"/>
    <w:rsid w:val="00DB2AD1"/>
    <w:rsid w:val="00DB3524"/>
    <w:rsid w:val="00DB506E"/>
    <w:rsid w:val="00DB5AFF"/>
    <w:rsid w:val="00DB5B0C"/>
    <w:rsid w:val="00DC1E71"/>
    <w:rsid w:val="00DC36A6"/>
    <w:rsid w:val="00DC4320"/>
    <w:rsid w:val="00DC4F63"/>
    <w:rsid w:val="00DC4FAD"/>
    <w:rsid w:val="00DC5832"/>
    <w:rsid w:val="00DC6C7F"/>
    <w:rsid w:val="00DC6CB6"/>
    <w:rsid w:val="00DD4DF0"/>
    <w:rsid w:val="00DD4F56"/>
    <w:rsid w:val="00DD6F1E"/>
    <w:rsid w:val="00DE0183"/>
    <w:rsid w:val="00DE6961"/>
    <w:rsid w:val="00DF0658"/>
    <w:rsid w:val="00DF13BE"/>
    <w:rsid w:val="00DF1FB7"/>
    <w:rsid w:val="00DF2D3A"/>
    <w:rsid w:val="00DF34C4"/>
    <w:rsid w:val="00DF4964"/>
    <w:rsid w:val="00DF5173"/>
    <w:rsid w:val="00E014C1"/>
    <w:rsid w:val="00E06720"/>
    <w:rsid w:val="00E07180"/>
    <w:rsid w:val="00E206DD"/>
    <w:rsid w:val="00E207FD"/>
    <w:rsid w:val="00E25CE8"/>
    <w:rsid w:val="00E35E5E"/>
    <w:rsid w:val="00E44A6A"/>
    <w:rsid w:val="00E45E15"/>
    <w:rsid w:val="00E507A4"/>
    <w:rsid w:val="00E55589"/>
    <w:rsid w:val="00E60415"/>
    <w:rsid w:val="00E61AF4"/>
    <w:rsid w:val="00E63B87"/>
    <w:rsid w:val="00E67BF5"/>
    <w:rsid w:val="00E70CB3"/>
    <w:rsid w:val="00E71456"/>
    <w:rsid w:val="00E87300"/>
    <w:rsid w:val="00E9042E"/>
    <w:rsid w:val="00E90444"/>
    <w:rsid w:val="00E96F95"/>
    <w:rsid w:val="00EA1650"/>
    <w:rsid w:val="00EA3059"/>
    <w:rsid w:val="00EA465B"/>
    <w:rsid w:val="00EA4B60"/>
    <w:rsid w:val="00EA7832"/>
    <w:rsid w:val="00EB2340"/>
    <w:rsid w:val="00EB585A"/>
    <w:rsid w:val="00EB60CD"/>
    <w:rsid w:val="00EB696D"/>
    <w:rsid w:val="00EC1582"/>
    <w:rsid w:val="00EC36E6"/>
    <w:rsid w:val="00EC5580"/>
    <w:rsid w:val="00EC7253"/>
    <w:rsid w:val="00EC7FBF"/>
    <w:rsid w:val="00ED6A96"/>
    <w:rsid w:val="00ED7C52"/>
    <w:rsid w:val="00EE2237"/>
    <w:rsid w:val="00EE2BCA"/>
    <w:rsid w:val="00EE3000"/>
    <w:rsid w:val="00EE64ED"/>
    <w:rsid w:val="00EE6778"/>
    <w:rsid w:val="00EF337D"/>
    <w:rsid w:val="00EF5AF3"/>
    <w:rsid w:val="00EF7B1B"/>
    <w:rsid w:val="00EF7E65"/>
    <w:rsid w:val="00F01DF5"/>
    <w:rsid w:val="00F048DE"/>
    <w:rsid w:val="00F108B3"/>
    <w:rsid w:val="00F12A1B"/>
    <w:rsid w:val="00F15735"/>
    <w:rsid w:val="00F167C1"/>
    <w:rsid w:val="00F2103A"/>
    <w:rsid w:val="00F21326"/>
    <w:rsid w:val="00F25321"/>
    <w:rsid w:val="00F256C0"/>
    <w:rsid w:val="00F27DA5"/>
    <w:rsid w:val="00F305E3"/>
    <w:rsid w:val="00F347A5"/>
    <w:rsid w:val="00F35BD6"/>
    <w:rsid w:val="00F37D2C"/>
    <w:rsid w:val="00F40000"/>
    <w:rsid w:val="00F40068"/>
    <w:rsid w:val="00F4065F"/>
    <w:rsid w:val="00F4480D"/>
    <w:rsid w:val="00F45E82"/>
    <w:rsid w:val="00F56E46"/>
    <w:rsid w:val="00F57D23"/>
    <w:rsid w:val="00F61410"/>
    <w:rsid w:val="00F62B98"/>
    <w:rsid w:val="00F63BC0"/>
    <w:rsid w:val="00F64DD7"/>
    <w:rsid w:val="00F803E7"/>
    <w:rsid w:val="00F821D8"/>
    <w:rsid w:val="00F836B9"/>
    <w:rsid w:val="00F840F4"/>
    <w:rsid w:val="00F85856"/>
    <w:rsid w:val="00F86BCA"/>
    <w:rsid w:val="00F92A82"/>
    <w:rsid w:val="00F9344E"/>
    <w:rsid w:val="00F9639A"/>
    <w:rsid w:val="00F969E6"/>
    <w:rsid w:val="00F96D96"/>
    <w:rsid w:val="00FA0CD7"/>
    <w:rsid w:val="00FA2BFA"/>
    <w:rsid w:val="00FB64CE"/>
    <w:rsid w:val="00FB7CF8"/>
    <w:rsid w:val="00FC1D85"/>
    <w:rsid w:val="00FC3196"/>
    <w:rsid w:val="00FC4CE9"/>
    <w:rsid w:val="00FC63AC"/>
    <w:rsid w:val="00FC70A0"/>
    <w:rsid w:val="00FD034C"/>
    <w:rsid w:val="00FD0CD0"/>
    <w:rsid w:val="00FD1ABC"/>
    <w:rsid w:val="00FD1D43"/>
    <w:rsid w:val="00FD33D5"/>
    <w:rsid w:val="00FD371E"/>
    <w:rsid w:val="00FD6D63"/>
    <w:rsid w:val="00FD715A"/>
    <w:rsid w:val="00FD76BA"/>
    <w:rsid w:val="00FE0963"/>
    <w:rsid w:val="00FE3FB9"/>
    <w:rsid w:val="00FE5395"/>
    <w:rsid w:val="00FE6329"/>
    <w:rsid w:val="00FE7913"/>
    <w:rsid w:val="00FF0571"/>
    <w:rsid w:val="00FF4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CA766"/>
  <w15:docId w15:val="{48F33BCC-1F12-4BDB-88DD-B7521268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429"/>
    <w:pPr>
      <w:spacing w:after="0" w:line="268" w:lineRule="auto"/>
      <w:ind w:left="10" w:hanging="10"/>
    </w:pPr>
    <w:rPr>
      <w:rFonts w:ascii="Arial" w:eastAsia="SimHei" w:hAnsi="Arial" w:cs="Arial"/>
      <w:color w:val="000000"/>
      <w:sz w:val="21"/>
      <w:lang w:val="en-GB"/>
    </w:rPr>
  </w:style>
  <w:style w:type="paragraph" w:styleId="Heading1">
    <w:name w:val="heading 1"/>
    <w:next w:val="Normal"/>
    <w:link w:val="Heading1Char"/>
    <w:uiPriority w:val="9"/>
    <w:unhideWhenUsed/>
    <w:qFormat/>
    <w:rsid w:val="004D1948"/>
    <w:pPr>
      <w:keepNext/>
      <w:keepLines/>
      <w:spacing w:after="3"/>
      <w:ind w:left="10" w:hanging="10"/>
      <w:outlineLvl w:val="0"/>
    </w:pPr>
    <w:rPr>
      <w:rFonts w:ascii="Arial" w:eastAsia="Arial" w:hAnsi="Arial" w:cs="Arial"/>
      <w:b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9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D1948"/>
    <w:rPr>
      <w:rFonts w:ascii="Arial" w:eastAsia="Arial" w:hAnsi="Arial" w:cs="Arial"/>
      <w:b/>
      <w:color w:val="000000"/>
      <w:sz w:val="23"/>
    </w:rPr>
  </w:style>
  <w:style w:type="table" w:customStyle="1" w:styleId="TableGrid">
    <w:name w:val="TableGrid"/>
    <w:rsid w:val="004D194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263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C5B7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5B73"/>
    <w:rPr>
      <w:rFonts w:ascii="Arial" w:eastAsia="Arial" w:hAnsi="Arial" w:cs="Arial"/>
      <w:color w:val="000000"/>
      <w:sz w:val="21"/>
    </w:rPr>
  </w:style>
  <w:style w:type="table" w:styleId="TableGrid0">
    <w:name w:val="Table Grid"/>
    <w:basedOn w:val="TableNormal"/>
    <w:uiPriority w:val="59"/>
    <w:qFormat/>
    <w:rsid w:val="00BC5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C5B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B73"/>
    <w:rPr>
      <w:rFonts w:ascii="Arial" w:eastAsia="Arial" w:hAnsi="Arial" w:cs="Arial"/>
      <w:color w:val="000000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A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AF4"/>
    <w:rPr>
      <w:rFonts w:ascii="Segoe UI" w:eastAsia="Arial" w:hAnsi="Segoe UI" w:cs="Segoe UI"/>
      <w:color w:val="000000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D07A1D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07A1D"/>
    <w:pPr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D07A1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2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2B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2BC9"/>
    <w:rPr>
      <w:rFonts w:ascii="Arial" w:eastAsia="SimHei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BC9"/>
    <w:rPr>
      <w:rFonts w:ascii="Arial" w:eastAsia="SimHei" w:hAnsi="Arial" w:cs="Arial"/>
      <w:b/>
      <w:bCs/>
      <w:color w:val="000000"/>
      <w:sz w:val="20"/>
      <w:szCs w:val="20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400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0000"/>
    <w:rPr>
      <w:color w:val="954F72" w:themeColor="followedHyperlink"/>
      <w:u w:val="single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F01DF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106"/>
    <w:pPr>
      <w:spacing w:after="0" w:line="240" w:lineRule="auto"/>
    </w:pPr>
    <w:rPr>
      <w:rFonts w:ascii="Arial" w:eastAsia="SimHei" w:hAnsi="Arial" w:cs="Arial"/>
      <w:color w:val="000000"/>
      <w:sz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9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Grid1">
    <w:name w:val="Table Grid1"/>
    <w:basedOn w:val="TableNormal"/>
    <w:next w:val="TableGrid0"/>
    <w:uiPriority w:val="59"/>
    <w:qFormat/>
    <w:rsid w:val="00B61FB8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05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rscert-global.com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ela\AppData\Local\Temp\ORG-F3.1%20OPD-Crops&#20316;&#29289;%202018-09-05z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6DEC8-D703-4188-BB83-E3ACE7C4B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ORG-F3.1 OPD-Crops作物 2018-09-05z</Template>
  <TotalTime>50</TotalTime>
  <Pages>7</Pages>
  <Words>2161</Words>
  <Characters>12323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Melapie</dc:creator>
  <cp:keywords/>
  <cp:lastModifiedBy>Alexandra zum Felde</cp:lastModifiedBy>
  <cp:revision>6</cp:revision>
  <cp:lastPrinted>2025-04-22T10:07:00Z</cp:lastPrinted>
  <dcterms:created xsi:type="dcterms:W3CDTF">2026-04-30T16:15:00Z</dcterms:created>
  <dcterms:modified xsi:type="dcterms:W3CDTF">2026-06-04T09:46:00Z</dcterms:modified>
</cp:coreProperties>
</file>