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15AA" w14:textId="77777777" w:rsidR="00905306" w:rsidRPr="00BB4342" w:rsidRDefault="00905306" w:rsidP="00414508">
      <w:pPr>
        <w:snapToGrid w:val="0"/>
        <w:spacing w:line="240" w:lineRule="auto"/>
        <w:ind w:left="0" w:firstLine="0"/>
        <w:jc w:val="center"/>
        <w:rPr>
          <w:rFonts w:eastAsia="SimSun"/>
          <w:b/>
          <w:color w:val="auto"/>
          <w:sz w:val="28"/>
        </w:rPr>
      </w:pPr>
      <w:r w:rsidRPr="00BB4342">
        <w:rPr>
          <w:rFonts w:eastAsia="SimSun"/>
          <w:b/>
          <w:color w:val="auto"/>
          <w:sz w:val="28"/>
        </w:rPr>
        <w:t>Request for Recognition of Land Management</w:t>
      </w:r>
    </w:p>
    <w:p w14:paraId="61280CA6" w14:textId="77777777" w:rsidR="00905306" w:rsidRPr="00BB4342" w:rsidRDefault="00905306" w:rsidP="00905306">
      <w:pPr>
        <w:snapToGrid w:val="0"/>
        <w:spacing w:after="240" w:line="240" w:lineRule="auto"/>
        <w:ind w:left="0" w:firstLine="0"/>
        <w:jc w:val="center"/>
        <w:rPr>
          <w:rFonts w:eastAsia="SimSun"/>
          <w:b/>
          <w:color w:val="auto"/>
          <w:sz w:val="28"/>
        </w:rPr>
      </w:pPr>
      <w:proofErr w:type="spellStart"/>
      <w:r w:rsidRPr="00BB4342">
        <w:rPr>
          <w:rFonts w:eastAsia="SimSun"/>
          <w:b/>
          <w:color w:val="auto"/>
          <w:sz w:val="28"/>
        </w:rPr>
        <w:t>Arazi</w:t>
      </w:r>
      <w:proofErr w:type="spellEnd"/>
      <w:r w:rsidRPr="00BB4342">
        <w:rPr>
          <w:rFonts w:eastAsia="SimSun"/>
          <w:b/>
          <w:color w:val="auto"/>
          <w:sz w:val="28"/>
        </w:rPr>
        <w:t xml:space="preserve"> </w:t>
      </w:r>
      <w:proofErr w:type="spellStart"/>
      <w:r w:rsidRPr="00BB4342">
        <w:rPr>
          <w:rFonts w:eastAsia="SimSun"/>
          <w:b/>
          <w:color w:val="auto"/>
          <w:sz w:val="28"/>
        </w:rPr>
        <w:t>Yönetiminin</w:t>
      </w:r>
      <w:proofErr w:type="spellEnd"/>
      <w:r w:rsidRPr="00BB4342">
        <w:rPr>
          <w:rFonts w:eastAsia="SimSun"/>
          <w:b/>
          <w:color w:val="auto"/>
          <w:sz w:val="28"/>
        </w:rPr>
        <w:t xml:space="preserve"> </w:t>
      </w:r>
      <w:proofErr w:type="spellStart"/>
      <w:r w:rsidRPr="00BB4342">
        <w:rPr>
          <w:rFonts w:eastAsia="SimSun"/>
          <w:b/>
          <w:color w:val="auto"/>
          <w:sz w:val="28"/>
        </w:rPr>
        <w:t>Tanınması</w:t>
      </w:r>
      <w:proofErr w:type="spellEnd"/>
      <w:r w:rsidRPr="00BB4342">
        <w:rPr>
          <w:rFonts w:eastAsia="SimSun"/>
          <w:b/>
          <w:color w:val="auto"/>
          <w:sz w:val="28"/>
        </w:rPr>
        <w:t xml:space="preserve"> </w:t>
      </w:r>
      <w:proofErr w:type="spellStart"/>
      <w:r w:rsidRPr="00BB4342">
        <w:rPr>
          <w:rFonts w:eastAsia="SimSun"/>
          <w:b/>
          <w:color w:val="auto"/>
          <w:sz w:val="28"/>
        </w:rPr>
        <w:t>Talebi</w:t>
      </w:r>
      <w:proofErr w:type="spellEnd"/>
    </w:p>
    <w:p w14:paraId="587A19BD" w14:textId="77777777" w:rsidR="00905306" w:rsidRPr="00BB4342" w:rsidRDefault="00905306" w:rsidP="00414508">
      <w:pPr>
        <w:snapToGrid w:val="0"/>
        <w:spacing w:before="120" w:line="240" w:lineRule="auto"/>
        <w:ind w:left="0" w:firstLine="0"/>
        <w:jc w:val="center"/>
        <w:rPr>
          <w:b/>
          <w:bCs/>
          <w:szCs w:val="21"/>
          <w:lang w:eastAsia="zh-CN"/>
        </w:rPr>
      </w:pPr>
      <w:r w:rsidRPr="00BB4342">
        <w:rPr>
          <w:b/>
          <w:bCs/>
          <w:szCs w:val="21"/>
        </w:rPr>
        <w:t>For use of recognition of the last 3 years land management for EU retroactive recognition or initial NOP</w:t>
      </w:r>
      <w:r>
        <w:rPr>
          <w:rFonts w:hint="eastAsia"/>
          <w:b/>
          <w:bCs/>
          <w:szCs w:val="21"/>
          <w:lang w:eastAsia="zh-CN"/>
        </w:rPr>
        <w:t>/JAS</w:t>
      </w:r>
      <w:r w:rsidRPr="00BB4342">
        <w:rPr>
          <w:b/>
          <w:bCs/>
          <w:szCs w:val="21"/>
        </w:rPr>
        <w:t xml:space="preserve"> application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 w14:paraId="5F3A54E7" w14:textId="77777777" w:rsidR="00905306" w:rsidRPr="00BB4342" w:rsidRDefault="00905306" w:rsidP="00905306">
      <w:pPr>
        <w:snapToGrid w:val="0"/>
        <w:spacing w:before="120" w:after="240" w:line="240" w:lineRule="auto"/>
        <w:ind w:left="0" w:firstLine="0"/>
        <w:jc w:val="center"/>
        <w:rPr>
          <w:b/>
          <w:bCs/>
          <w:szCs w:val="21"/>
          <w:lang w:eastAsia="zh-CN"/>
        </w:rPr>
      </w:pPr>
      <w:r w:rsidRPr="00BB4342">
        <w:rPr>
          <w:b/>
          <w:bCs/>
          <w:szCs w:val="21"/>
        </w:rPr>
        <w:t xml:space="preserve">AB </w:t>
      </w:r>
      <w:proofErr w:type="spellStart"/>
      <w:r w:rsidRPr="00BB4342">
        <w:rPr>
          <w:b/>
          <w:bCs/>
          <w:szCs w:val="21"/>
        </w:rPr>
        <w:t>kapsamında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geriye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dönük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tanıma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veya</w:t>
      </w:r>
      <w:proofErr w:type="spellEnd"/>
      <w:r w:rsidRPr="00BB4342">
        <w:rPr>
          <w:b/>
          <w:bCs/>
          <w:szCs w:val="21"/>
        </w:rPr>
        <w:t xml:space="preserve"> ilk NOP</w:t>
      </w:r>
      <w:r>
        <w:rPr>
          <w:b/>
          <w:bCs/>
          <w:szCs w:val="21"/>
          <w:lang w:eastAsia="zh-CN"/>
        </w:rPr>
        <w:t>/JAS</w:t>
      </w:r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başvurusu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için</w:t>
      </w:r>
      <w:proofErr w:type="spellEnd"/>
      <w:r w:rsidRPr="00BB4342">
        <w:rPr>
          <w:b/>
          <w:bCs/>
          <w:szCs w:val="21"/>
        </w:rPr>
        <w:t xml:space="preserve"> son 3 </w:t>
      </w:r>
      <w:proofErr w:type="spellStart"/>
      <w:r w:rsidRPr="00BB4342">
        <w:rPr>
          <w:b/>
          <w:bCs/>
          <w:szCs w:val="21"/>
        </w:rPr>
        <w:t>yıllık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Arazi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Yönetiminin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tanınması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amacıyla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kullanılır</w:t>
      </w:r>
      <w:proofErr w:type="spellEnd"/>
      <w:r>
        <w:rPr>
          <w:b/>
          <w:bCs/>
          <w:szCs w:val="21"/>
          <w:lang w:eastAsia="zh-CN"/>
        </w:rPr>
        <w:t xml:space="preserve"> </w:t>
      </w:r>
    </w:p>
    <w:p w14:paraId="5BD81BAD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bookmarkStart w:id="0" w:name="_Index"/>
      <w:bookmarkEnd w:id="0"/>
      <w:r w:rsidRPr="00BB4342">
        <w:rPr>
          <w:b/>
          <w:bCs/>
          <w:szCs w:val="21"/>
        </w:rPr>
        <w:t>Instructions for the operator:</w:t>
      </w:r>
    </w:p>
    <w:p w14:paraId="0CAA9C0F" w14:textId="677DC8F3" w:rsidR="00905306" w:rsidRPr="00BB4342" w:rsidRDefault="00B50999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>
        <w:rPr>
          <w:b/>
          <w:bCs/>
          <w:szCs w:val="21"/>
        </w:rPr>
        <w:t>Operatör</w:t>
      </w:r>
      <w:proofErr w:type="spellEnd"/>
      <w:r>
        <w:rPr>
          <w:b/>
          <w:bCs/>
          <w:szCs w:val="21"/>
        </w:rPr>
        <w:t xml:space="preserve"> </w:t>
      </w:r>
      <w:proofErr w:type="spellStart"/>
      <w:r>
        <w:rPr>
          <w:b/>
          <w:bCs/>
          <w:szCs w:val="21"/>
        </w:rPr>
        <w:t>için</w:t>
      </w:r>
      <w:proofErr w:type="spellEnd"/>
      <w:r w:rsidR="00905306" w:rsidRPr="00BB4342">
        <w:rPr>
          <w:b/>
          <w:bCs/>
          <w:szCs w:val="21"/>
        </w:rPr>
        <w:t xml:space="preserve"> </w:t>
      </w:r>
      <w:proofErr w:type="spellStart"/>
      <w:r w:rsidR="00905306" w:rsidRPr="00BB4342">
        <w:rPr>
          <w:b/>
          <w:bCs/>
          <w:szCs w:val="21"/>
        </w:rPr>
        <w:t>talimatlar</w:t>
      </w:r>
      <w:proofErr w:type="spellEnd"/>
      <w:r w:rsidR="00905306" w:rsidRPr="00BB4342">
        <w:rPr>
          <w:b/>
          <w:bCs/>
          <w:szCs w:val="21"/>
        </w:rPr>
        <w:t>:</w:t>
      </w:r>
    </w:p>
    <w:p w14:paraId="0831A79F" w14:textId="77777777" w:rsidR="00905306" w:rsidRPr="00BB4342" w:rsidRDefault="00905306" w:rsidP="00905306">
      <w:pPr>
        <w:snapToGrid w:val="0"/>
        <w:spacing w:line="240" w:lineRule="auto"/>
        <w:ind w:left="0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By submitting this application, your operation seeks recognition of land management for the plots specified in Section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2.3</w:t>
      </w:r>
      <w:r w:rsidRPr="00BB4342">
        <w:rPr>
          <w:rFonts w:eastAsia="SimSun"/>
          <w:color w:val="auto"/>
          <w:sz w:val="20"/>
          <w:szCs w:val="20"/>
          <w:lang w:eastAsia="zh-CN"/>
        </w:rPr>
        <w:t>. of this document. Such recognition may be granted for cultivated plots, fallow land, or virgin areas in accordance with the following organic standards:</w:t>
      </w:r>
    </w:p>
    <w:p w14:paraId="73F82CC4" w14:textId="432AD984" w:rsidR="00905306" w:rsidRPr="00BB4342" w:rsidRDefault="00B50999" w:rsidP="00905306">
      <w:pPr>
        <w:snapToGrid w:val="0"/>
        <w:spacing w:line="240" w:lineRule="auto"/>
        <w:ind w:left="0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proofErr w:type="spellStart"/>
      <w:r>
        <w:rPr>
          <w:rFonts w:eastAsia="SimSun"/>
          <w:color w:val="auto"/>
          <w:sz w:val="20"/>
          <w:szCs w:val="20"/>
          <w:lang w:eastAsia="zh-CN"/>
        </w:rPr>
        <w:t>Faaliyetiniz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>
        <w:rPr>
          <w:rFonts w:eastAsia="SimSun"/>
          <w:color w:val="auto"/>
          <w:sz w:val="20"/>
          <w:szCs w:val="20"/>
          <w:lang w:eastAsia="zh-CN"/>
        </w:rPr>
        <w:t>b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>u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başvuruyu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sunarak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bu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belgenin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2.3.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bölümünde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belirtilen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parseller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Arazi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Yönetiminin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tanınmasını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talep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eder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. Bu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tanıma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aşağıdaki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standartlara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uygun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olarak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ekili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parseller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nadas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arazileri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veya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hiç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işlenmemiş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araziler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verilebilir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>:</w:t>
      </w:r>
    </w:p>
    <w:p w14:paraId="12DA4947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EU Organic Regulation: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Regulation (EU) 2018/848, Article 10(3)(b), and Commission Implementing Regulation (EU) 2021/1698, Article 24, permitting the recognition of prior periods where evidence demonstrates that the land has not been treated with unauthorized products for at least three years.</w:t>
      </w:r>
    </w:p>
    <w:p w14:paraId="5B39D5D3" w14:textId="77777777" w:rsidR="00905306" w:rsidRPr="00BB4342" w:rsidRDefault="00905306" w:rsidP="00414508">
      <w:pPr>
        <w:snapToGrid w:val="0"/>
        <w:spacing w:line="240" w:lineRule="auto"/>
        <w:ind w:left="708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AB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Yönetmeliği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(AB) 2018/848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sayılı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Tüzük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10(3)(b)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maddesi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Komisyon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Tüzüğü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(AB) 2021/1698, 24.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;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üç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yıldır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izin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verilmeyen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ürünlerle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muamele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görmediğini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kanıtlayan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sunulması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hâlinde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dönemlerin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tanınmasına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izin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54CCDFDC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NOP: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Section 7 C.F.R. § 205.202 and § 205.202 (b) of the National Organic Program, allowing certification of land with no application of prohibited substances for the preceding 36 months.</w:t>
      </w:r>
    </w:p>
    <w:p w14:paraId="52B4DD74" w14:textId="77777777" w:rsidR="00905306" w:rsidRPr="00BB4342" w:rsidRDefault="00905306" w:rsidP="00414508">
      <w:pPr>
        <w:snapToGrid w:val="0"/>
        <w:spacing w:line="240" w:lineRule="auto"/>
        <w:ind w:left="708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NOP: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Ulusal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Programı'nın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7 C.F.R. § 205.202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§ 205.202 (b)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bölümleri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36 ay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boyunca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yasaklı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uygulanmadığı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sertifikalandırılmasına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izin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7FA07F82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JAS: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r w:rsidRPr="00BB4342">
        <w:rPr>
          <w:rFonts w:eastAsia="SimSun"/>
          <w:color w:val="auto"/>
          <w:szCs w:val="21"/>
        </w:rPr>
        <w:t xml:space="preserve">Notification No. 1605, art. 2, 3 and 4 </w:t>
      </w:r>
      <w:r w:rsidRPr="00BB4342">
        <w:rPr>
          <w:rFonts w:eastAsia="SimSun"/>
          <w:color w:val="auto"/>
          <w:sz w:val="20"/>
          <w:szCs w:val="20"/>
          <w:lang w:eastAsia="zh-CN"/>
        </w:rPr>
        <w:t>of the Ministry of Agriculture, Forestry and Fisheries, establishing the Japanese Agricultural Standard for organic plants and organic processed foods (relevant provisions concerning conversion periods).</w:t>
      </w:r>
    </w:p>
    <w:p w14:paraId="4B488C4C" w14:textId="77777777" w:rsidR="00905306" w:rsidRPr="00BB4342" w:rsidRDefault="00905306" w:rsidP="00414508">
      <w:pPr>
        <w:snapToGrid w:val="0"/>
        <w:spacing w:line="240" w:lineRule="auto"/>
        <w:ind w:left="708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Japon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Tarım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Standardı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: </w:t>
      </w:r>
      <w:proofErr w:type="spellStart"/>
      <w:r w:rsidRPr="00BB4342">
        <w:rPr>
          <w:rFonts w:eastAsia="SimSun"/>
          <w:color w:val="auto"/>
          <w:szCs w:val="21"/>
        </w:rPr>
        <w:t>Organik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bitkiler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ve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organik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işlenmiş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gıdalara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ilişkin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Japon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Tarım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Standardını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belirleyen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Tarım</w:t>
      </w:r>
      <w:proofErr w:type="spellEnd"/>
      <w:r w:rsidRPr="00BB4342">
        <w:rPr>
          <w:rFonts w:eastAsia="SimSun"/>
          <w:color w:val="auto"/>
          <w:szCs w:val="21"/>
        </w:rPr>
        <w:t xml:space="preserve">, </w:t>
      </w:r>
      <w:proofErr w:type="spellStart"/>
      <w:r w:rsidRPr="00BB4342">
        <w:rPr>
          <w:rFonts w:eastAsia="SimSun"/>
          <w:color w:val="auto"/>
          <w:szCs w:val="21"/>
        </w:rPr>
        <w:t>Ormancılık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ve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Balıkçılık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Bakanlığı</w:t>
      </w:r>
      <w:proofErr w:type="spellEnd"/>
      <w:r w:rsidRPr="00BB4342">
        <w:rPr>
          <w:rFonts w:eastAsia="SimSun"/>
          <w:color w:val="auto"/>
          <w:szCs w:val="21"/>
        </w:rPr>
        <w:t xml:space="preserve"> </w:t>
      </w:r>
      <w:proofErr w:type="spellStart"/>
      <w:r w:rsidRPr="00BB4342">
        <w:rPr>
          <w:rFonts w:eastAsia="SimSun"/>
          <w:color w:val="auto"/>
          <w:szCs w:val="21"/>
        </w:rPr>
        <w:t>Bildirim</w:t>
      </w:r>
      <w:proofErr w:type="spellEnd"/>
      <w:r w:rsidRPr="00BB4342">
        <w:rPr>
          <w:rFonts w:eastAsia="SimSun"/>
          <w:color w:val="auto"/>
          <w:szCs w:val="21"/>
        </w:rPr>
        <w:t xml:space="preserve"> No. 1605, </w:t>
      </w:r>
      <w:proofErr w:type="spellStart"/>
      <w:r w:rsidRPr="00BB4342">
        <w:rPr>
          <w:rFonts w:eastAsia="SimSun"/>
          <w:color w:val="auto"/>
          <w:szCs w:val="21"/>
        </w:rPr>
        <w:t>md.</w:t>
      </w:r>
      <w:proofErr w:type="spellEnd"/>
      <w:r w:rsidRPr="00BB4342">
        <w:rPr>
          <w:rFonts w:eastAsia="SimSun"/>
          <w:color w:val="auto"/>
          <w:szCs w:val="21"/>
        </w:rPr>
        <w:t xml:space="preserve"> 2, 3 </w:t>
      </w:r>
      <w:proofErr w:type="spellStart"/>
      <w:r w:rsidRPr="00BB4342">
        <w:rPr>
          <w:rFonts w:eastAsia="SimSun"/>
          <w:color w:val="auto"/>
          <w:szCs w:val="21"/>
        </w:rPr>
        <w:t>ve</w:t>
      </w:r>
      <w:proofErr w:type="spellEnd"/>
      <w:r w:rsidRPr="00BB4342">
        <w:rPr>
          <w:rFonts w:eastAsia="SimSun"/>
          <w:color w:val="auto"/>
          <w:szCs w:val="21"/>
        </w:rPr>
        <w:t xml:space="preserve"> 4 </w:t>
      </w:r>
      <w:r w:rsidRPr="00BB4342">
        <w:rPr>
          <w:rFonts w:eastAsia="SimSun"/>
          <w:color w:val="auto"/>
          <w:sz w:val="20"/>
          <w:szCs w:val="20"/>
          <w:lang w:eastAsia="zh-CN"/>
        </w:rPr>
        <w:t>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dönüşüm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sürelerine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ilişkin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ilgili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hükümler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).</w:t>
      </w:r>
    </w:p>
    <w:p w14:paraId="393B1301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Application Processing and Inspection Procedure</w:t>
      </w:r>
    </w:p>
    <w:p w14:paraId="2A54ED93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Başvurunun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İşleme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Alınması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ve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Denetim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Prosedürü</w:t>
      </w:r>
      <w:proofErr w:type="spellEnd"/>
    </w:p>
    <w:p w14:paraId="172ADC93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Timing of Submission</w:t>
      </w:r>
    </w:p>
    <w:p w14:paraId="625CA168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Başvuru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Zamanı</w:t>
      </w:r>
      <w:proofErr w:type="spellEnd"/>
    </w:p>
    <w:p w14:paraId="16A900DB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We strongly recommend submitting this retroactive recognition request prior to the scheduled inspection. Submission in advance allows the certifier to perform a preliminary plot-wise risk analysis and determine the appropriate next steps (e.g., on-site visit, sampling requirements). Specifically for the EU organic certification, late submission of a request for retroactive recognition - for example during an inspection - without prior analysis - will require the inspector to reject the inspection request.</w:t>
      </w:r>
    </w:p>
    <w:p w14:paraId="6C927E83" w14:textId="5729961C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Bu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geriye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dönük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talebinin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planlanan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denetimden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sunulmasını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önemle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tavsiye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ederiz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Başvurunun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sunulması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belgelendirme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kuruluşunun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bazında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risk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analizi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yapmasına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="00B50999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sonraki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B50999">
        <w:rPr>
          <w:rFonts w:eastAsia="SimSun"/>
          <w:color w:val="auto"/>
          <w:sz w:val="20"/>
          <w:szCs w:val="20"/>
          <w:lang w:eastAsia="zh-CN"/>
        </w:rPr>
        <w:t>uygun</w:t>
      </w:r>
      <w:proofErr w:type="spellEnd"/>
      <w:r w:rsidR="00B50999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adımları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yerinde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ziyaret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numune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alma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gereklilikleri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belirlemesine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olanak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Özellikle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AB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sertifikasyonu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kapsamında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geriye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dönük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talebinin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analiz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yapılmaksızın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geç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sunulması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örneğin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sırasında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),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denetçinin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talebini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reddetmesini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gerektirir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4B0C6731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Risk Assessment and Sampling</w:t>
      </w:r>
    </w:p>
    <w:p w14:paraId="35DFA987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 xml:space="preserve">Risk </w:t>
      </w:r>
      <w:proofErr w:type="spellStart"/>
      <w:r w:rsidRPr="00BB4342">
        <w:rPr>
          <w:b/>
          <w:bCs/>
          <w:szCs w:val="21"/>
        </w:rPr>
        <w:t>Değerlendirmesi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ve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Numune</w:t>
      </w:r>
      <w:proofErr w:type="spellEnd"/>
      <w:r w:rsidRPr="00BB4342">
        <w:rPr>
          <w:b/>
          <w:bCs/>
          <w:szCs w:val="21"/>
        </w:rPr>
        <w:t xml:space="preserve"> Alma</w:t>
      </w:r>
    </w:p>
    <w:p w14:paraId="60777B01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In accordance to the EU Organic Regulation, sample taking is required. In addition, if the plot-wise risk analysis identifies potential contamination risks due to the possible use of substances not authorized for organic production, soil and/or plant samples shall be collected from each affected plot and analysed by an accredited laboratory, as required under Article 1(2)(c) of Implementing Regulation (EU) 2020/464.</w:t>
      </w:r>
    </w:p>
    <w:p w14:paraId="62B6C2D5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lastRenderedPageBreak/>
        <w:t xml:space="preserve">AB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Yönetmeliği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uyarınca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numune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zorunludur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Ayrıca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bazında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risk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analizinde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üretimde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kullanımına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izin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verilmeyen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kullanımından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kaynaklanan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potansiyel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bulaşma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riskleri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belirlenirse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Tüzüğü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(AB) 2020/464'ün 1(2)(c)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maddesi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uyarınca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etkilenen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her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toprak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veya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bitki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numuneleri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alınmalı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akredite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laboratuvar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tarafından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analiz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edilmelidir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185D4DAF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On-Site Inspection Requirements</w:t>
      </w:r>
    </w:p>
    <w:p w14:paraId="4E79E00E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Yerinde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Denetim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Gereklilikleri</w:t>
      </w:r>
      <w:proofErr w:type="spellEnd"/>
    </w:p>
    <w:p w14:paraId="34955CBE" w14:textId="77777777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Please note that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a decision on request for recognition of the land management can only be made following a physical on-site inspection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of all parcels covered by this request. Furthermore, in compliance with Article 10(3) of Regulation (EU) 2018/848,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no cultivation activities may be undertaken on the subject plots until the on-site inspection has been completed</w:t>
      </w:r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6113AED3" w14:textId="4A3F01F3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Lütfen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arazi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yönetiminin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tanınmasına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ilişkin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talep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hakkında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kararın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ancak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bu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talep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kapsamındaki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tüm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parsellerde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fiziksel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yerinde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denetim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yapıldıktan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sonra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verilebileceğini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B50999">
        <w:rPr>
          <w:rFonts w:eastAsia="SimSun"/>
          <w:color w:val="auto"/>
          <w:sz w:val="20"/>
          <w:szCs w:val="20"/>
          <w:lang w:eastAsia="zh-CN"/>
        </w:rPr>
        <w:t>unutmayınız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Ayrıca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2018/848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sayılı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Tüzüğün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(AB) 10(3).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maddesi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uyarınca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konu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parsellerde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yerinde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denetim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tamamlanıncaya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kadar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herhangi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bir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yetiştirme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faaliyeti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yürütülemez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4B26D1A2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You are advised to maintain the following documentation readily available for inspection, as it serves as evidence of production practices during the previous three years:</w:t>
      </w:r>
    </w:p>
    <w:p w14:paraId="2B450CCB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üç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boyunca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uygulanan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yöntemlerinin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kanıtı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niteliğinde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olduklarından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aşağıdaki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denetime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hazır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bulundurmanız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tavsiye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edilir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:</w:t>
      </w:r>
    </w:p>
    <w:p w14:paraId="13089287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Input usage records</w:t>
      </w:r>
    </w:p>
    <w:p w14:paraId="4AEA0328" w14:textId="77777777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Girdi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kayıtları</w:t>
      </w:r>
      <w:proofErr w:type="spellEnd"/>
    </w:p>
    <w:p w14:paraId="0E8805A1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Yield quantities</w:t>
      </w:r>
    </w:p>
    <w:p w14:paraId="134C9AC7" w14:textId="77777777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miktarları</w:t>
      </w:r>
      <w:proofErr w:type="spellEnd"/>
    </w:p>
    <w:p w14:paraId="7CDA7AFD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Purchase invoices</w:t>
      </w:r>
    </w:p>
    <w:p w14:paraId="64AD2CAD" w14:textId="77777777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Satın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alma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faturaları</w:t>
      </w:r>
      <w:proofErr w:type="spellEnd"/>
    </w:p>
    <w:p w14:paraId="6297D0EC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GMO-free declarations</w:t>
      </w:r>
    </w:p>
    <w:p w14:paraId="7536D309" w14:textId="61D0DFBB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GDO </w:t>
      </w:r>
      <w:proofErr w:type="spellStart"/>
      <w:r w:rsidR="00B50999">
        <w:rPr>
          <w:rFonts w:eastAsia="SimSun"/>
          <w:color w:val="auto"/>
          <w:sz w:val="20"/>
          <w:szCs w:val="20"/>
          <w:lang w:eastAsia="zh-CN"/>
        </w:rPr>
        <w:t>içermez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beyanlar</w:t>
      </w:r>
      <w:r w:rsidR="00B50999">
        <w:rPr>
          <w:rFonts w:eastAsia="SimSun"/>
          <w:color w:val="auto"/>
          <w:sz w:val="20"/>
          <w:szCs w:val="20"/>
          <w:lang w:eastAsia="zh-CN"/>
        </w:rPr>
        <w:t>ı</w:t>
      </w:r>
      <w:proofErr w:type="spellEnd"/>
    </w:p>
    <w:p w14:paraId="534AF049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Declarations confirming the non-treatment of seeds</w:t>
      </w:r>
    </w:p>
    <w:p w14:paraId="7CF10FA3" w14:textId="77777777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Tohumlara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işlem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uygulanmadığını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teyit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beyanlar</w:t>
      </w:r>
      <w:proofErr w:type="spellEnd"/>
    </w:p>
    <w:p w14:paraId="46F1C85D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Any other relevant information substantiating production history and land management over the last 3 years.</w:t>
      </w:r>
    </w:p>
    <w:p w14:paraId="44A08435" w14:textId="77777777" w:rsidR="00905306" w:rsidRPr="00BB4342" w:rsidRDefault="00905306" w:rsidP="00414508">
      <w:pPr>
        <w:snapToGrid w:val="0"/>
        <w:spacing w:line="240" w:lineRule="auto"/>
        <w:ind w:left="0" w:firstLine="708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Son 3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yıldaki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geçmişini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yönetimini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destekleyen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diğer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ilgili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bilgiler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5CFCB8B9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Final Decision</w:t>
      </w:r>
    </w:p>
    <w:p w14:paraId="66477862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Nihai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Karar</w:t>
      </w:r>
      <w:proofErr w:type="spellEnd"/>
    </w:p>
    <w:p w14:paraId="5EE22602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Following evaluation of all collected evidence—including documentation, inspection findings, and any laboratory analyses—the final decision will be rendered by SRS Certification GmbH certification team. </w:t>
      </w:r>
    </w:p>
    <w:p w14:paraId="24D915D6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Belgeler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denetim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bulguları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varsa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laboratuvar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analizleri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dâhil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olmak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üzere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toplanan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kanıtların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değerlendirilmesinin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ardından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nihai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karar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SRS Certification GmbH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sertifikasyon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ekibi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tarafından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verilecektir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</w:p>
    <w:p w14:paraId="372776EE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Fees</w:t>
      </w:r>
    </w:p>
    <w:p w14:paraId="000A472E" w14:textId="77777777" w:rsidR="00905306" w:rsidRPr="00BB4342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Ücretler</w:t>
      </w:r>
      <w:proofErr w:type="spellEnd"/>
    </w:p>
    <w:p w14:paraId="25596476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Please note that processing this application will be charged in accordance with our current price list.</w:t>
      </w:r>
    </w:p>
    <w:p w14:paraId="716FD7E9" w14:textId="57350DB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Bu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başvurunun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işleme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güncel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fiyat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listemiz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uyarınca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B50999">
        <w:rPr>
          <w:rFonts w:eastAsia="SimSun"/>
          <w:color w:val="auto"/>
          <w:sz w:val="20"/>
          <w:szCs w:val="20"/>
          <w:lang w:eastAsia="zh-CN"/>
        </w:rPr>
        <w:t>faturalandırılacağını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lütfen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dikkate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alınız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6ABAF356" w14:textId="77777777" w:rsidR="00905306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For SRS Internal Use Only</w:t>
      </w:r>
    </w:p>
    <w:p w14:paraId="21162773" w14:textId="77777777" w:rsidR="00905306" w:rsidRDefault="00905306" w:rsidP="00414508">
      <w:pPr>
        <w:snapToGrid w:val="0"/>
        <w:spacing w:after="60" w:line="240" w:lineRule="auto"/>
        <w:ind w:left="0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Yalnızca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SRS’nin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kurum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içi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kullanımına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mahsustur</w:t>
      </w:r>
      <w:proofErr w:type="spellEnd"/>
    </w:p>
    <w:tbl>
      <w:tblPr>
        <w:tblStyle w:val="Tabellenraster"/>
        <w:tblW w:w="9072" w:type="dxa"/>
        <w:jc w:val="center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</w:tblBorders>
        <w:tblLook w:val="04A0" w:firstRow="1" w:lastRow="0" w:firstColumn="1" w:lastColumn="0" w:noHBand="0" w:noVBand="1"/>
      </w:tblPr>
      <w:tblGrid>
        <w:gridCol w:w="4372"/>
        <w:gridCol w:w="4700"/>
      </w:tblGrid>
      <w:tr w:rsidR="00CB58DD" w:rsidRPr="00AC32B0" w14:paraId="418E8449" w14:textId="77777777" w:rsidTr="00CB58DD">
        <w:trPr>
          <w:trHeight w:val="293"/>
          <w:jc w:val="center"/>
        </w:trPr>
        <w:tc>
          <w:tcPr>
            <w:tcW w:w="4372" w:type="dxa"/>
            <w:shd w:val="clear" w:color="auto" w:fill="FBE4D5" w:themeFill="accent2" w:themeFillTint="33"/>
          </w:tcPr>
          <w:p w14:paraId="69F42E42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bookmarkStart w:id="1" w:name="_Hlk104895920"/>
            <w:r w:rsidRPr="006F4C1D">
              <w:rPr>
                <w:sz w:val="18"/>
                <w:szCs w:val="18"/>
              </w:rPr>
              <w:t>Date Received: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  <w:p w14:paraId="579F7EC1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proofErr w:type="spellStart"/>
            <w:r w:rsidRPr="006F4C1D">
              <w:rPr>
                <w:sz w:val="18"/>
                <w:szCs w:val="18"/>
              </w:rPr>
              <w:t>Alınma</w:t>
            </w:r>
            <w:proofErr w:type="spellEnd"/>
            <w:r w:rsidRPr="006F4C1D">
              <w:rPr>
                <w:sz w:val="18"/>
                <w:szCs w:val="18"/>
              </w:rPr>
              <w:t xml:space="preserve"> </w:t>
            </w:r>
            <w:proofErr w:type="spellStart"/>
            <w:r w:rsidRPr="006F4C1D">
              <w:rPr>
                <w:sz w:val="18"/>
                <w:szCs w:val="18"/>
              </w:rPr>
              <w:t>tarihi</w:t>
            </w:r>
            <w:proofErr w:type="spellEnd"/>
            <w:r w:rsidRPr="006F4C1D">
              <w:rPr>
                <w:sz w:val="18"/>
                <w:szCs w:val="18"/>
              </w:rPr>
              <w:t>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</w:tc>
        <w:tc>
          <w:tcPr>
            <w:tcW w:w="4700" w:type="dxa"/>
            <w:shd w:val="clear" w:color="auto" w:fill="FBE4D5" w:themeFill="accent2" w:themeFillTint="33"/>
          </w:tcPr>
          <w:p w14:paraId="1CCE97B8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r w:rsidRPr="006F4C1D">
              <w:rPr>
                <w:sz w:val="18"/>
                <w:szCs w:val="18"/>
              </w:rPr>
              <w:t>Assigned Reviewer: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  <w:p w14:paraId="3C9F2D02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proofErr w:type="spellStart"/>
            <w:r w:rsidRPr="006F4C1D">
              <w:rPr>
                <w:sz w:val="18"/>
                <w:szCs w:val="18"/>
              </w:rPr>
              <w:t>Atanan</w:t>
            </w:r>
            <w:proofErr w:type="spellEnd"/>
            <w:r w:rsidRPr="006F4C1D">
              <w:rPr>
                <w:sz w:val="18"/>
                <w:szCs w:val="18"/>
              </w:rPr>
              <w:t xml:space="preserve"> </w:t>
            </w:r>
            <w:proofErr w:type="spellStart"/>
            <w:r w:rsidRPr="006F4C1D">
              <w:rPr>
                <w:sz w:val="18"/>
                <w:szCs w:val="18"/>
              </w:rPr>
              <w:t>incelemeci</w:t>
            </w:r>
            <w:proofErr w:type="spellEnd"/>
            <w:r w:rsidRPr="006F4C1D">
              <w:rPr>
                <w:sz w:val="18"/>
                <w:szCs w:val="18"/>
              </w:rPr>
              <w:t>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</w:tc>
      </w:tr>
    </w:tbl>
    <w:bookmarkEnd w:id="1"/>
    <w:p w14:paraId="1375C734" w14:textId="77777777" w:rsidR="00905306" w:rsidRPr="00BB4342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 xml:space="preserve">Operator Information – </w:t>
      </w:r>
      <w:r w:rsidRPr="00BB4342">
        <w:rPr>
          <w:b/>
          <w:bCs/>
          <w:color w:val="4472C4" w:themeColor="accent1"/>
          <w:szCs w:val="21"/>
        </w:rPr>
        <w:t>please fill out blue cells</w:t>
      </w:r>
    </w:p>
    <w:p w14:paraId="2867D1D6" w14:textId="77777777" w:rsidR="00905306" w:rsidRPr="00BB4342" w:rsidRDefault="00905306" w:rsidP="00414508">
      <w:pPr>
        <w:pStyle w:val="Listenabsatz"/>
        <w:snapToGrid w:val="0"/>
        <w:spacing w:before="240" w:after="120" w:line="240" w:lineRule="auto"/>
        <w:ind w:left="426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İşletmeci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Bilgileri</w:t>
      </w:r>
      <w:proofErr w:type="spellEnd"/>
      <w:r w:rsidRPr="00BB4342">
        <w:rPr>
          <w:b/>
          <w:bCs/>
          <w:szCs w:val="21"/>
        </w:rPr>
        <w:t xml:space="preserve"> – </w:t>
      </w:r>
      <w:proofErr w:type="spellStart"/>
      <w:r w:rsidRPr="00BB4342">
        <w:rPr>
          <w:b/>
          <w:bCs/>
          <w:color w:val="4472C4" w:themeColor="accent1"/>
          <w:szCs w:val="21"/>
        </w:rPr>
        <w:t>lütfen</w:t>
      </w:r>
      <w:proofErr w:type="spellEnd"/>
      <w:r w:rsidRPr="00BB4342">
        <w:rPr>
          <w:b/>
          <w:bCs/>
          <w:color w:val="4472C4" w:themeColor="accent1"/>
          <w:szCs w:val="21"/>
        </w:rPr>
        <w:t xml:space="preserve"> </w:t>
      </w:r>
      <w:proofErr w:type="spellStart"/>
      <w:r w:rsidRPr="00BB4342">
        <w:rPr>
          <w:b/>
          <w:bCs/>
          <w:color w:val="4472C4" w:themeColor="accent1"/>
          <w:szCs w:val="21"/>
        </w:rPr>
        <w:t>mavi</w:t>
      </w:r>
      <w:proofErr w:type="spellEnd"/>
      <w:r w:rsidRPr="00BB4342">
        <w:rPr>
          <w:b/>
          <w:bCs/>
          <w:color w:val="4472C4" w:themeColor="accent1"/>
          <w:szCs w:val="21"/>
        </w:rPr>
        <w:t xml:space="preserve"> </w:t>
      </w:r>
      <w:proofErr w:type="spellStart"/>
      <w:r w:rsidRPr="00BB4342">
        <w:rPr>
          <w:b/>
          <w:bCs/>
          <w:color w:val="4472C4" w:themeColor="accent1"/>
          <w:szCs w:val="21"/>
        </w:rPr>
        <w:t>hücreleri</w:t>
      </w:r>
      <w:proofErr w:type="spellEnd"/>
      <w:r w:rsidRPr="00BB4342">
        <w:rPr>
          <w:b/>
          <w:bCs/>
          <w:color w:val="4472C4" w:themeColor="accent1"/>
          <w:szCs w:val="21"/>
        </w:rPr>
        <w:t xml:space="preserve"> </w:t>
      </w:r>
      <w:proofErr w:type="spellStart"/>
      <w:r w:rsidRPr="00BB4342">
        <w:rPr>
          <w:b/>
          <w:bCs/>
          <w:color w:val="4472C4" w:themeColor="accent1"/>
          <w:szCs w:val="21"/>
        </w:rPr>
        <w:t>doldurun</w:t>
      </w:r>
      <w:proofErr w:type="spellEnd"/>
    </w:p>
    <w:tbl>
      <w:tblPr>
        <w:tblW w:w="9072" w:type="dxa"/>
        <w:jc w:val="center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5797"/>
      </w:tblGrid>
      <w:tr w:rsidR="00905306" w:rsidRPr="00E90444" w14:paraId="76D39735" w14:textId="77777777" w:rsidTr="00820372">
        <w:trPr>
          <w:trHeight w:val="340"/>
          <w:jc w:val="center"/>
        </w:trPr>
        <w:tc>
          <w:tcPr>
            <w:tcW w:w="1805" w:type="pct"/>
          </w:tcPr>
          <w:p w14:paraId="31E9BE35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Name of Operator (Applicant)</w:t>
            </w:r>
          </w:p>
          <w:p w14:paraId="6F32CB52" w14:textId="0301116C" w:rsidR="00905306" w:rsidRPr="00E90444" w:rsidRDefault="00B50999" w:rsidP="00820372">
            <w:pPr>
              <w:spacing w:line="320" w:lineRule="exact"/>
              <w:ind w:left="0"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Operatörün</w:t>
            </w:r>
            <w:proofErr w:type="spellEnd"/>
            <w:r w:rsidR="00905306" w:rsidRPr="00E90444">
              <w:rPr>
                <w:sz w:val="20"/>
                <w:szCs w:val="20"/>
              </w:rPr>
              <w:t xml:space="preserve"> </w:t>
            </w:r>
            <w:proofErr w:type="spellStart"/>
            <w:r w:rsidR="00905306" w:rsidRPr="00E90444">
              <w:rPr>
                <w:sz w:val="20"/>
                <w:szCs w:val="20"/>
              </w:rPr>
              <w:t>Adı</w:t>
            </w:r>
            <w:proofErr w:type="spellEnd"/>
            <w:r w:rsidR="00905306" w:rsidRPr="00E90444">
              <w:rPr>
                <w:sz w:val="20"/>
                <w:szCs w:val="20"/>
              </w:rPr>
              <w:t xml:space="preserve"> (</w:t>
            </w:r>
            <w:proofErr w:type="spellStart"/>
            <w:r w:rsidR="00905306" w:rsidRPr="00E90444">
              <w:rPr>
                <w:sz w:val="20"/>
                <w:szCs w:val="20"/>
              </w:rPr>
              <w:t>Başvuru</w:t>
            </w:r>
            <w:proofErr w:type="spellEnd"/>
            <w:r w:rsidR="00905306" w:rsidRPr="00E90444">
              <w:rPr>
                <w:sz w:val="20"/>
                <w:szCs w:val="20"/>
              </w:rPr>
              <w:t xml:space="preserve"> </w:t>
            </w:r>
            <w:proofErr w:type="spellStart"/>
            <w:r w:rsidR="00905306" w:rsidRPr="00E90444">
              <w:rPr>
                <w:sz w:val="20"/>
                <w:szCs w:val="20"/>
              </w:rPr>
              <w:t>Sahibi</w:t>
            </w:r>
            <w:proofErr w:type="spellEnd"/>
            <w:r w:rsidR="00905306" w:rsidRPr="00E90444">
              <w:rPr>
                <w:sz w:val="20"/>
                <w:szCs w:val="20"/>
              </w:rPr>
              <w:t>)</w:t>
            </w:r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0AAF015A" w14:textId="77777777" w:rsidR="00905306" w:rsidRPr="00E90444" w:rsidRDefault="00905306" w:rsidP="00820372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  <w:tr w:rsidR="00905306" w:rsidRPr="00E90444" w14:paraId="4050FC34" w14:textId="77777777" w:rsidTr="00820372">
        <w:trPr>
          <w:trHeight w:val="340"/>
          <w:jc w:val="center"/>
        </w:trPr>
        <w:tc>
          <w:tcPr>
            <w:tcW w:w="1805" w:type="pct"/>
          </w:tcPr>
          <w:p w14:paraId="2E5CD154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Contact Person &amp; Email</w:t>
            </w:r>
          </w:p>
          <w:p w14:paraId="39D74DC5" w14:textId="77777777" w:rsidR="00905306" w:rsidRPr="00E90444" w:rsidRDefault="00905306" w:rsidP="00820372">
            <w:pPr>
              <w:spacing w:line="320" w:lineRule="exact"/>
              <w:ind w:left="0" w:firstLine="0"/>
              <w:rPr>
                <w:sz w:val="20"/>
                <w:szCs w:val="20"/>
              </w:rPr>
            </w:pPr>
            <w:proofErr w:type="spellStart"/>
            <w:r w:rsidRPr="00E90444">
              <w:rPr>
                <w:sz w:val="20"/>
                <w:szCs w:val="20"/>
              </w:rPr>
              <w:lastRenderedPageBreak/>
              <w:t>İrtibat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Kişisi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ve</w:t>
            </w:r>
            <w:proofErr w:type="spellEnd"/>
            <w:r w:rsidRPr="00E90444">
              <w:rPr>
                <w:sz w:val="20"/>
                <w:szCs w:val="20"/>
              </w:rPr>
              <w:t xml:space="preserve"> E-</w:t>
            </w:r>
            <w:proofErr w:type="spellStart"/>
            <w:r w:rsidRPr="00E90444">
              <w:rPr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1487FF11" w14:textId="001029CD" w:rsidR="00905306" w:rsidRPr="00E90444" w:rsidRDefault="00905306" w:rsidP="00414508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lastRenderedPageBreak/>
              <w:t>Name</w:t>
            </w:r>
            <w:r w:rsidR="00414508">
              <w:rPr>
                <w:sz w:val="20"/>
                <w:szCs w:val="20"/>
              </w:rPr>
              <w:t>/</w:t>
            </w:r>
            <w:r w:rsidR="00414508" w:rsidRPr="00E90444">
              <w:rPr>
                <w:sz w:val="20"/>
                <w:szCs w:val="20"/>
              </w:rPr>
              <w:t xml:space="preserve"> </w:t>
            </w:r>
            <w:proofErr w:type="spellStart"/>
            <w:r w:rsidR="00414508" w:rsidRPr="00E90444">
              <w:rPr>
                <w:sz w:val="20"/>
                <w:szCs w:val="20"/>
              </w:rPr>
              <w:t>Adı</w:t>
            </w:r>
            <w:proofErr w:type="spellEnd"/>
            <w:r w:rsidRPr="00E90444">
              <w:rPr>
                <w:sz w:val="20"/>
                <w:szCs w:val="20"/>
              </w:rPr>
              <w:t xml:space="preserve">: </w:t>
            </w: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  <w:r w:rsidRPr="00E90444">
              <w:rPr>
                <w:sz w:val="20"/>
                <w:szCs w:val="20"/>
              </w:rPr>
              <w:t xml:space="preserve">   / Email</w:t>
            </w:r>
            <w:r w:rsidR="00414508">
              <w:rPr>
                <w:sz w:val="20"/>
                <w:szCs w:val="20"/>
              </w:rPr>
              <w:t>/</w:t>
            </w:r>
            <w:r w:rsidR="00414508" w:rsidRPr="00E90444">
              <w:rPr>
                <w:sz w:val="20"/>
                <w:szCs w:val="20"/>
              </w:rPr>
              <w:t xml:space="preserve"> E-</w:t>
            </w:r>
            <w:proofErr w:type="spellStart"/>
            <w:r w:rsidR="00414508" w:rsidRPr="00E90444">
              <w:rPr>
                <w:sz w:val="20"/>
                <w:szCs w:val="20"/>
              </w:rPr>
              <w:t>posta</w:t>
            </w:r>
            <w:proofErr w:type="spellEnd"/>
            <w:r w:rsidRPr="00E90444">
              <w:rPr>
                <w:sz w:val="20"/>
                <w:szCs w:val="20"/>
              </w:rPr>
              <w:t xml:space="preserve">: </w:t>
            </w: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  <w:tr w:rsidR="00905306" w:rsidRPr="00E90444" w14:paraId="0FF6607E" w14:textId="77777777" w:rsidTr="00820372">
        <w:trPr>
          <w:trHeight w:val="340"/>
          <w:jc w:val="center"/>
        </w:trPr>
        <w:tc>
          <w:tcPr>
            <w:tcW w:w="1805" w:type="pct"/>
            <w:vAlign w:val="center"/>
          </w:tcPr>
          <w:p w14:paraId="7DE8263C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Standard</w:t>
            </w:r>
            <w:r>
              <w:rPr>
                <w:sz w:val="20"/>
                <w:szCs w:val="20"/>
              </w:rPr>
              <w:t>s</w:t>
            </w:r>
            <w:r w:rsidRPr="00E90444">
              <w:rPr>
                <w:sz w:val="20"/>
                <w:szCs w:val="20"/>
              </w:rPr>
              <w:t xml:space="preserve"> for</w:t>
            </w:r>
            <w:r>
              <w:rPr>
                <w:sz w:val="20"/>
                <w:szCs w:val="20"/>
              </w:rPr>
              <w:t xml:space="preserve"> which approval is requested</w:t>
            </w:r>
          </w:p>
          <w:p w14:paraId="4E0FD9B6" w14:textId="77777777" w:rsidR="00905306" w:rsidRPr="00E90444" w:rsidRDefault="00905306" w:rsidP="00820372">
            <w:pPr>
              <w:spacing w:line="320" w:lineRule="exact"/>
              <w:ind w:left="0" w:firstLine="0"/>
              <w:rPr>
                <w:sz w:val="20"/>
                <w:szCs w:val="20"/>
              </w:rPr>
            </w:pPr>
            <w:proofErr w:type="spellStart"/>
            <w:r w:rsidRPr="00E90444">
              <w:rPr>
                <w:sz w:val="20"/>
                <w:szCs w:val="20"/>
              </w:rPr>
              <w:t>Onay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talep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edilen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standartlar</w:t>
            </w:r>
            <w:proofErr w:type="spellEnd"/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22BE0A54" w14:textId="77777777" w:rsidR="00414508" w:rsidRDefault="006F5EC7" w:rsidP="00820372">
            <w:pPr>
              <w:spacing w:line="360" w:lineRule="exact"/>
              <w:rPr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75185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EU:</w:t>
            </w:r>
            <w:r w:rsidR="00905306" w:rsidRPr="00E90444">
              <w:rPr>
                <w:sz w:val="20"/>
                <w:szCs w:val="20"/>
              </w:rPr>
              <w:t xml:space="preserve"> Regulation (EU) 2018/848 &amp; 2021/1165</w:t>
            </w:r>
          </w:p>
          <w:p w14:paraId="07FA535C" w14:textId="77777777" w:rsidR="00414508" w:rsidRDefault="00414508" w:rsidP="00820372">
            <w:pPr>
              <w:spacing w:line="360" w:lineRule="exac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E90444">
              <w:rPr>
                <w:b/>
                <w:bCs/>
                <w:sz w:val="20"/>
                <w:szCs w:val="20"/>
              </w:rPr>
              <w:t>AB:</w:t>
            </w:r>
            <w:r w:rsidRPr="00E90444">
              <w:rPr>
                <w:sz w:val="20"/>
                <w:szCs w:val="20"/>
              </w:rPr>
              <w:t xml:space="preserve"> 2018/848 </w:t>
            </w:r>
            <w:proofErr w:type="spellStart"/>
            <w:r w:rsidRPr="00E90444">
              <w:rPr>
                <w:sz w:val="20"/>
                <w:szCs w:val="20"/>
              </w:rPr>
              <w:t>ve</w:t>
            </w:r>
            <w:proofErr w:type="spellEnd"/>
            <w:r w:rsidRPr="00E90444">
              <w:rPr>
                <w:sz w:val="20"/>
                <w:szCs w:val="20"/>
              </w:rPr>
              <w:t xml:space="preserve"> 2021/1165 </w:t>
            </w:r>
            <w:proofErr w:type="spellStart"/>
            <w:r w:rsidRPr="00E90444">
              <w:rPr>
                <w:sz w:val="20"/>
                <w:szCs w:val="20"/>
              </w:rPr>
              <w:t>sayılı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Tüzükler</w:t>
            </w:r>
            <w:proofErr w:type="spellEnd"/>
            <w:r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9415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NOP:</w:t>
            </w:r>
            <w:r w:rsidR="00905306" w:rsidRPr="00E90444">
              <w:rPr>
                <w:sz w:val="20"/>
                <w:szCs w:val="20"/>
              </w:rPr>
              <w:t xml:space="preserve"> USDA National Organic Program</w:t>
            </w:r>
          </w:p>
          <w:p w14:paraId="52332A9B" w14:textId="483256E4" w:rsidR="00905306" w:rsidRPr="00E90444" w:rsidRDefault="00414508" w:rsidP="00414508">
            <w:pPr>
              <w:spacing w:line="360" w:lineRule="exac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E90444">
              <w:rPr>
                <w:b/>
                <w:bCs/>
                <w:sz w:val="20"/>
                <w:szCs w:val="20"/>
              </w:rPr>
              <w:t>NOP:</w:t>
            </w:r>
            <w:r w:rsidRPr="00E90444">
              <w:rPr>
                <w:sz w:val="20"/>
                <w:szCs w:val="20"/>
              </w:rPr>
              <w:t xml:space="preserve"> USDA </w:t>
            </w:r>
            <w:proofErr w:type="spellStart"/>
            <w:r w:rsidRPr="00E90444">
              <w:rPr>
                <w:sz w:val="20"/>
                <w:szCs w:val="20"/>
              </w:rPr>
              <w:t>Ulusal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Organik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Programı</w:t>
            </w:r>
            <w:proofErr w:type="spellEnd"/>
            <w:r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48607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JAS:</w:t>
            </w:r>
            <w:r w:rsidR="00905306" w:rsidRPr="00E90444">
              <w:rPr>
                <w:sz w:val="20"/>
                <w:szCs w:val="20"/>
              </w:rPr>
              <w:t xml:space="preserve"> Japanese Agricultural Standard</w:t>
            </w:r>
            <w:r w:rsidR="00905306" w:rsidRPr="00E90444"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Pr="00E90444">
              <w:rPr>
                <w:b/>
                <w:bCs/>
                <w:sz w:val="20"/>
                <w:szCs w:val="20"/>
              </w:rPr>
              <w:t>JAS:</w:t>
            </w:r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Japon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Tarım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Standardı</w:t>
            </w:r>
            <w:proofErr w:type="spellEnd"/>
            <w:r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56655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Other</w:t>
            </w:r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E90444">
              <w:rPr>
                <w:b/>
                <w:bCs/>
                <w:sz w:val="20"/>
                <w:szCs w:val="20"/>
              </w:rPr>
              <w:t>Diğer</w:t>
            </w:r>
            <w:proofErr w:type="spellEnd"/>
            <w:r w:rsidR="00905306" w:rsidRPr="00E90444">
              <w:rPr>
                <w:b/>
                <w:bCs/>
                <w:sz w:val="20"/>
                <w:szCs w:val="20"/>
              </w:rPr>
              <w:t>:</w:t>
            </w:r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E90444">
              <w:rPr>
                <w:sz w:val="20"/>
                <w:szCs w:val="20"/>
              </w:rPr>
              <w:instrText xml:space="preserve"> FORMTEXT </w:instrText>
            </w:r>
            <w:r w:rsidR="00905306" w:rsidRPr="00E90444">
              <w:rPr>
                <w:sz w:val="20"/>
                <w:szCs w:val="20"/>
              </w:rPr>
            </w:r>
            <w:r w:rsidR="00905306" w:rsidRPr="00E90444">
              <w:rPr>
                <w:sz w:val="20"/>
                <w:szCs w:val="20"/>
              </w:rPr>
              <w:fldChar w:fldCharType="separate"/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fldChar w:fldCharType="end"/>
            </w:r>
          </w:p>
        </w:tc>
      </w:tr>
    </w:tbl>
    <w:p w14:paraId="79E06FA0" w14:textId="77777777" w:rsidR="00905306" w:rsidRPr="00146292" w:rsidRDefault="00905306" w:rsidP="00905306">
      <w:pPr>
        <w:snapToGrid w:val="0"/>
        <w:spacing w:before="240" w:after="120" w:line="240" w:lineRule="auto"/>
        <w:rPr>
          <w:b/>
          <w:bCs/>
          <w:sz w:val="4"/>
          <w:szCs w:val="4"/>
        </w:rPr>
      </w:pPr>
    </w:p>
    <w:tbl>
      <w:tblPr>
        <w:tblW w:w="9072" w:type="dxa"/>
        <w:jc w:val="center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5797"/>
      </w:tblGrid>
      <w:tr w:rsidR="00905306" w:rsidRPr="00E90444" w14:paraId="34E8192A" w14:textId="77777777" w:rsidTr="00820372">
        <w:trPr>
          <w:trHeight w:val="340"/>
          <w:jc w:val="center"/>
        </w:trPr>
        <w:tc>
          <w:tcPr>
            <w:tcW w:w="1805" w:type="pct"/>
            <w:vAlign w:val="center"/>
          </w:tcPr>
          <w:p w14:paraId="3227539F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SRS Client / Operator Number</w:t>
            </w:r>
          </w:p>
          <w:p w14:paraId="29BFD667" w14:textId="2AA82B94" w:rsidR="00905306" w:rsidRPr="00E90444" w:rsidRDefault="00905306" w:rsidP="00820372">
            <w:pPr>
              <w:spacing w:line="320" w:lineRule="exact"/>
              <w:ind w:left="0" w:firstLine="0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 xml:space="preserve">SRS </w:t>
            </w:r>
            <w:proofErr w:type="spellStart"/>
            <w:r w:rsidRPr="00E90444">
              <w:rPr>
                <w:sz w:val="20"/>
                <w:szCs w:val="20"/>
              </w:rPr>
              <w:t>Müşteri</w:t>
            </w:r>
            <w:proofErr w:type="spellEnd"/>
            <w:r w:rsidRPr="00E90444">
              <w:rPr>
                <w:sz w:val="20"/>
                <w:szCs w:val="20"/>
              </w:rPr>
              <w:t xml:space="preserve"> / </w:t>
            </w:r>
            <w:proofErr w:type="spellStart"/>
            <w:r w:rsidR="00B50999">
              <w:rPr>
                <w:sz w:val="20"/>
                <w:szCs w:val="20"/>
              </w:rPr>
              <w:t>Operatör</w:t>
            </w:r>
            <w:proofErr w:type="spellEnd"/>
            <w:r w:rsidRPr="00E90444">
              <w:rPr>
                <w:sz w:val="20"/>
                <w:szCs w:val="20"/>
              </w:rPr>
              <w:t xml:space="preserve"> </w:t>
            </w:r>
            <w:proofErr w:type="spellStart"/>
            <w:r w:rsidRPr="00E90444">
              <w:rPr>
                <w:sz w:val="20"/>
                <w:szCs w:val="20"/>
              </w:rPr>
              <w:t>Numarası</w:t>
            </w:r>
            <w:proofErr w:type="spellEnd"/>
          </w:p>
        </w:tc>
        <w:tc>
          <w:tcPr>
            <w:tcW w:w="3195" w:type="pct"/>
            <w:shd w:val="clear" w:color="auto" w:fill="FBE4D5" w:themeFill="accent2" w:themeFillTint="33"/>
            <w:vAlign w:val="center"/>
          </w:tcPr>
          <w:p w14:paraId="3F90E684" w14:textId="77777777" w:rsidR="00905306" w:rsidRPr="00E90444" w:rsidRDefault="00905306" w:rsidP="00820372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</w:tbl>
    <w:p w14:paraId="471A3779" w14:textId="77777777" w:rsidR="00905306" w:rsidRPr="00BB4342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Explanatory Statement and Land History</w:t>
      </w:r>
    </w:p>
    <w:p w14:paraId="53CF0748" w14:textId="77777777" w:rsidR="00905306" w:rsidRPr="00BB4342" w:rsidRDefault="00905306" w:rsidP="00905306">
      <w:pPr>
        <w:pStyle w:val="Listenabsatz"/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Açıklayıcı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Beyan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ve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Arazi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Geçmişi</w:t>
      </w:r>
      <w:proofErr w:type="spellEnd"/>
    </w:p>
    <w:p w14:paraId="48572554" w14:textId="77777777" w:rsidR="00905306" w:rsidRPr="00BB4342" w:rsidRDefault="00905306" w:rsidP="00905306">
      <w:p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This section provides the necessary justification and context for the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Recognition of Land Management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request, verifying compliance with organic production rules over the previous three years.</w:t>
      </w:r>
    </w:p>
    <w:p w14:paraId="523FEEFE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Bu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bölüm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üç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boyunca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kurallarına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uyulduğunu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doğrulamak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amacıyla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Yönetiminin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Tanınması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talebi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gerekli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gerekçeyi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bağlamı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sunar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79C05A31" w14:textId="77777777" w:rsidR="00905306" w:rsidRPr="00BB4342" w:rsidRDefault="00905306" w:rsidP="00905306">
      <w:pPr>
        <w:pStyle w:val="Listenabsatz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Cs w:val="21"/>
        </w:rPr>
      </w:pPr>
      <w:r w:rsidRPr="00BB4342">
        <w:rPr>
          <w:b/>
          <w:bCs/>
          <w:sz w:val="20"/>
          <w:szCs w:val="20"/>
        </w:rPr>
        <w:t>Reasons for Request</w:t>
      </w:r>
    </w:p>
    <w:p w14:paraId="6350F46C" w14:textId="77777777" w:rsidR="00905306" w:rsidRPr="00BB4342" w:rsidRDefault="00905306" w:rsidP="00905306">
      <w:pPr>
        <w:pStyle w:val="Listenabsatz"/>
        <w:numPr>
          <w:ilvl w:val="1"/>
          <w:numId w:val="0"/>
        </w:numPr>
        <w:snapToGrid w:val="0"/>
        <w:spacing w:before="240" w:after="120" w:line="240" w:lineRule="auto"/>
        <w:ind w:left="709"/>
        <w:rPr>
          <w:b/>
          <w:bCs/>
          <w:szCs w:val="21"/>
        </w:rPr>
      </w:pPr>
      <w:proofErr w:type="spellStart"/>
      <w:r w:rsidRPr="00BB4342">
        <w:rPr>
          <w:b/>
          <w:bCs/>
          <w:sz w:val="20"/>
          <w:szCs w:val="20"/>
        </w:rPr>
        <w:t>Talep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Nedenleri</w:t>
      </w:r>
      <w:proofErr w:type="spellEnd"/>
    </w:p>
    <w:p w14:paraId="33BDBF5B" w14:textId="77777777" w:rsidR="00905306" w:rsidRPr="00E207FD" w:rsidRDefault="00905306" w:rsidP="00905306">
      <w:pPr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You may request recognition of land management if one of the following options applies to your plot(s). Please indicate which option matches your case:</w:t>
      </w:r>
    </w:p>
    <w:p w14:paraId="1162E406" w14:textId="77777777" w:rsidR="00905306" w:rsidRPr="00E207FD" w:rsidRDefault="00905306" w:rsidP="00905306">
      <w:pPr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Parseliniz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veya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parselleriniz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aşağıdaki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seçeneklerden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biri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geçerliyse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yönetiminin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tanınmasını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talep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edebilirsiniz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Durumunuza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seçeneği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belirtin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:</w:t>
      </w:r>
    </w:p>
    <w:tbl>
      <w:tblPr>
        <w:tblStyle w:val="Tabellenraster"/>
        <w:tblW w:w="9072" w:type="dxa"/>
        <w:jc w:val="center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58"/>
        <w:gridCol w:w="1673"/>
        <w:gridCol w:w="1356"/>
        <w:gridCol w:w="2317"/>
        <w:gridCol w:w="1568"/>
      </w:tblGrid>
      <w:tr w:rsidR="00905306" w:rsidRPr="00E207FD" w14:paraId="67149A59" w14:textId="77777777" w:rsidTr="00820372">
        <w:trPr>
          <w:jc w:val="center"/>
        </w:trPr>
        <w:tc>
          <w:tcPr>
            <w:tcW w:w="1800" w:type="dxa"/>
            <w:vAlign w:val="center"/>
          </w:tcPr>
          <w:p w14:paraId="19D2651E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Your Situation</w:t>
            </w:r>
          </w:p>
          <w:p w14:paraId="377DE672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Durumunuz</w:t>
            </w:r>
            <w:proofErr w:type="spellEnd"/>
          </w:p>
        </w:tc>
        <w:tc>
          <w:tcPr>
            <w:tcW w:w="1800" w:type="dxa"/>
            <w:vAlign w:val="center"/>
          </w:tcPr>
          <w:p w14:paraId="73FE863E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Reason for Request</w:t>
            </w:r>
          </w:p>
          <w:p w14:paraId="0670E8C5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Başvuru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Nedeni</w:t>
            </w:r>
            <w:proofErr w:type="spellEnd"/>
          </w:p>
        </w:tc>
        <w:tc>
          <w:tcPr>
            <w:tcW w:w="1800" w:type="dxa"/>
            <w:vAlign w:val="center"/>
          </w:tcPr>
          <w:p w14:paraId="349E84F0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Organic Rules Applied?</w:t>
            </w:r>
          </w:p>
          <w:p w14:paraId="405ECDF1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Organik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Kurallar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Uygulandı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mı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?</w:t>
            </w:r>
          </w:p>
        </w:tc>
        <w:tc>
          <w:tcPr>
            <w:tcW w:w="1801" w:type="dxa"/>
            <w:vAlign w:val="center"/>
          </w:tcPr>
          <w:p w14:paraId="100F7FD4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Weed/Pest/Soil Management</w:t>
            </w:r>
          </w:p>
          <w:p w14:paraId="3DA7A35C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Yabani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Otlar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/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Zararlılar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/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Toprak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Yönetimi</w:t>
            </w:r>
            <w:proofErr w:type="spellEnd"/>
          </w:p>
        </w:tc>
        <w:tc>
          <w:tcPr>
            <w:tcW w:w="1801" w:type="dxa"/>
            <w:vAlign w:val="center"/>
          </w:tcPr>
          <w:p w14:paraId="6332D4DD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Treated Seeds </w:t>
            </w:r>
            <w:r w:rsidR="00176802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used</w:t>
            </w: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?</w:t>
            </w:r>
          </w:p>
          <w:p w14:paraId="301D1753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İşlem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Görmüş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Tohum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Kullanıldı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mı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?</w:t>
            </w:r>
          </w:p>
        </w:tc>
      </w:tr>
      <w:tr w:rsidR="00905306" w:rsidRPr="00BB4342" w14:paraId="221EB23F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1C724850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193434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New land (bought recently)</w:t>
            </w:r>
          </w:p>
          <w:p w14:paraId="674CE1D4" w14:textId="0DA2EDAD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Yeni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arazi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yakın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zamanda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satın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alındı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00" w:type="dxa"/>
            <w:vAlign w:val="center"/>
          </w:tcPr>
          <w:p w14:paraId="0B8067C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Previous owner used no chemicals for last 3 years or more.</w:t>
            </w:r>
          </w:p>
          <w:p w14:paraId="5819BDA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Önceki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sahibi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, son 3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uzun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süredir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hiçbir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kimyasal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kullanmadı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0" w:type="dxa"/>
            <w:vAlign w:val="center"/>
          </w:tcPr>
          <w:p w14:paraId="6E8E1F7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verified by previous owner records.</w:t>
            </w:r>
          </w:p>
          <w:p w14:paraId="5D58EF1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Evet,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önceki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sahibinin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kayıtlarıyla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doğrulandı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1" w:type="dxa"/>
            <w:vAlign w:val="center"/>
          </w:tcPr>
          <w:p w14:paraId="37DA2D3D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</w:t>
            </w:r>
          </w:p>
          <w:p w14:paraId="480640BF" w14:textId="2369B4DE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Mekanik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yabani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mücadelesi</w:t>
            </w:r>
            <w:proofErr w:type="spellEnd"/>
          </w:p>
          <w:p w14:paraId="32EEB315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Organic manure</w:t>
            </w:r>
          </w:p>
          <w:p w14:paraId="0A59025A" w14:textId="5DB49976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gübre</w:t>
            </w:r>
            <w:proofErr w:type="spellEnd"/>
          </w:p>
          <w:p w14:paraId="13BBE262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chemicals</w:t>
            </w:r>
          </w:p>
          <w:p w14:paraId="29E8791C" w14:textId="298DFEF5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Kimyasal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kullanılmadı</w:t>
            </w:r>
            <w:proofErr w:type="spellEnd"/>
          </w:p>
        </w:tc>
        <w:tc>
          <w:tcPr>
            <w:tcW w:w="1801" w:type="dxa"/>
            <w:vAlign w:val="center"/>
          </w:tcPr>
          <w:p w14:paraId="567AE0C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No, All seeds untreated.</w:t>
            </w:r>
          </w:p>
          <w:p w14:paraId="430E995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Hayır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işlem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görmemiştir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</w:tr>
      <w:tr w:rsidR="00905306" w:rsidRPr="00BB4342" w14:paraId="4AF139D5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0EA8E179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55808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E8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Expanding existing organic farm</w:t>
            </w:r>
          </w:p>
          <w:p w14:paraId="7FDE967A" w14:textId="6C210F52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MS Gothic" w:eastAsiaTheme="minorEastAsia" w:hAnsi="MS Gothic" w:hint="eastAsia"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Mevcut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organik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çiftliği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genişletme</w:t>
            </w:r>
            <w:proofErr w:type="spellEnd"/>
          </w:p>
        </w:tc>
        <w:tc>
          <w:tcPr>
            <w:tcW w:w="1800" w:type="dxa"/>
            <w:vAlign w:val="center"/>
          </w:tcPr>
          <w:p w14:paraId="193FB7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managed with our organic practices for last 3 years or more.</w:t>
            </w:r>
          </w:p>
          <w:p w14:paraId="3C5CCF1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, son 3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uzun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süredir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uygulamalarımızla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yönetiliyor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0" w:type="dxa"/>
            <w:vAlign w:val="center"/>
          </w:tcPr>
          <w:p w14:paraId="4F82BA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same as our certified land.</w:t>
            </w:r>
          </w:p>
          <w:p w14:paraId="6541F2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Evet,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sertifikalı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arazimizle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aynı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1" w:type="dxa"/>
            <w:vAlign w:val="center"/>
          </w:tcPr>
          <w:p w14:paraId="2DF726B7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Compost</w:t>
            </w:r>
          </w:p>
          <w:p w14:paraId="7D950D6C" w14:textId="15CBC953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Kompost</w:t>
            </w:r>
            <w:proofErr w:type="spellEnd"/>
          </w:p>
          <w:p w14:paraId="5A30EB5C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Crop rotation</w:t>
            </w:r>
          </w:p>
          <w:p w14:paraId="21C1FD78" w14:textId="2902678A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B309B2">
              <w:rPr>
                <w:rFonts w:eastAsia="SimSun"/>
                <w:color w:val="auto"/>
                <w:sz w:val="16"/>
                <w:szCs w:val="16"/>
                <w:lang w:eastAsia="zh-CN"/>
              </w:rPr>
              <w:t>Rotasyon</w:t>
            </w:r>
            <w:proofErr w:type="spellEnd"/>
          </w:p>
          <w:p w14:paraId="2A259E4A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weeding,</w:t>
            </w:r>
          </w:p>
          <w:p w14:paraId="0036517B" w14:textId="213A783C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Mekanik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yabancı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mücadelesi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,</w:t>
            </w:r>
          </w:p>
          <w:p w14:paraId="3EE091EF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pesticides</w:t>
            </w:r>
          </w:p>
          <w:p w14:paraId="484B44C8" w14:textId="5D47A965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Pestisit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kullanılmaz</w:t>
            </w:r>
            <w:proofErr w:type="spellEnd"/>
          </w:p>
        </w:tc>
        <w:tc>
          <w:tcPr>
            <w:tcW w:w="1801" w:type="dxa"/>
            <w:vAlign w:val="center"/>
          </w:tcPr>
          <w:p w14:paraId="0A9A956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No. All seeds organic/untreated.</w:t>
            </w:r>
          </w:p>
          <w:p w14:paraId="67628E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Hayır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işlem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görmemiştir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</w:tr>
      <w:tr w:rsidR="00905306" w:rsidRPr="00BB4342" w14:paraId="038C52D9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23446C6F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13583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Organic management without certification</w:t>
            </w:r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</w:p>
          <w:p w14:paraId="13009FD1" w14:textId="2591C028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20"/>
                <w:szCs w:val="20"/>
                <w:lang w:eastAsia="zh-CN"/>
              </w:rPr>
              <w:lastRenderedPageBreak/>
              <w:t xml:space="preserve"> 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Sertifikasyon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olmaksızın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organik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yönetim</w:t>
            </w:r>
            <w:proofErr w:type="spellEnd"/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9FFBE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Land managed with our organic practices for last 3 years or more.</w:t>
            </w:r>
          </w:p>
          <w:p w14:paraId="034DB96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, son 3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uzun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süredir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uygulamalarımızla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yönetiliyor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0" w:type="dxa"/>
            <w:vAlign w:val="center"/>
          </w:tcPr>
          <w:p w14:paraId="57CDD28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Yes, Organic methods follow organic principles.</w:t>
            </w:r>
          </w:p>
          <w:p w14:paraId="0E1224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Evet,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yöntemler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ilkelere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uygundur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1" w:type="dxa"/>
            <w:vAlign w:val="center"/>
          </w:tcPr>
          <w:p w14:paraId="68FE724C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Compost</w:t>
            </w:r>
          </w:p>
          <w:p w14:paraId="0473AA73" w14:textId="3D88CD1C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Kompost</w:t>
            </w:r>
            <w:proofErr w:type="spellEnd"/>
          </w:p>
          <w:p w14:paraId="645EB346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Crop rotation</w:t>
            </w:r>
          </w:p>
          <w:p w14:paraId="201078CC" w14:textId="7B781ADC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B309B2">
              <w:rPr>
                <w:rFonts w:eastAsia="SimSun"/>
                <w:color w:val="auto"/>
                <w:sz w:val="16"/>
                <w:szCs w:val="16"/>
                <w:lang w:eastAsia="zh-CN"/>
              </w:rPr>
              <w:t>Rotasyon</w:t>
            </w:r>
            <w:proofErr w:type="spellEnd"/>
          </w:p>
          <w:p w14:paraId="32F6E0F5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</w:t>
            </w:r>
          </w:p>
          <w:p w14:paraId="4420EF58" w14:textId="38F691E9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Mekanik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yaban</w:t>
            </w:r>
            <w:r w:rsidR="00B309B2">
              <w:rPr>
                <w:rFonts w:eastAsia="SimSun"/>
                <w:color w:val="auto"/>
                <w:sz w:val="16"/>
                <w:szCs w:val="16"/>
                <w:lang w:eastAsia="zh-CN"/>
              </w:rPr>
              <w:t>cı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mücadelesi</w:t>
            </w:r>
            <w:proofErr w:type="spellEnd"/>
          </w:p>
          <w:p w14:paraId="3E8AE2BA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No pesticides</w:t>
            </w:r>
          </w:p>
          <w:p w14:paraId="7128D8A7" w14:textId="3B28EFDC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Pestisit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</w:t>
            </w:r>
            <w:r w:rsidR="00B309B2">
              <w:rPr>
                <w:rFonts w:eastAsia="SimSun"/>
                <w:color w:val="auto"/>
                <w:sz w:val="16"/>
                <w:szCs w:val="16"/>
                <w:lang w:eastAsia="zh-CN"/>
              </w:rPr>
              <w:t>dı</w:t>
            </w:r>
            <w:proofErr w:type="spellEnd"/>
          </w:p>
        </w:tc>
        <w:tc>
          <w:tcPr>
            <w:tcW w:w="1801" w:type="dxa"/>
            <w:vAlign w:val="center"/>
          </w:tcPr>
          <w:p w14:paraId="470C6BC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lastRenderedPageBreak/>
              <w:t>No. All seeds organic/untreated</w:t>
            </w:r>
          </w:p>
          <w:p w14:paraId="428F03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Hayır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organik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/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işlem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görmemiş</w:t>
            </w:r>
            <w:proofErr w:type="spellEnd"/>
          </w:p>
        </w:tc>
      </w:tr>
      <w:tr w:rsidR="00905306" w:rsidRPr="00BB4342" w14:paraId="248C5FB7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39530A40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4234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Traditional / low-input farming</w:t>
            </w:r>
          </w:p>
          <w:p w14:paraId="41BD14AA" w14:textId="45425A84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20"/>
                <w:szCs w:val="20"/>
                <w:lang w:eastAsia="zh-CN"/>
              </w:rPr>
              <w:t xml:space="preserve">  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Geleneksel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düşük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girdili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tarım</w:t>
            </w:r>
            <w:proofErr w:type="spellEnd"/>
          </w:p>
        </w:tc>
        <w:tc>
          <w:tcPr>
            <w:tcW w:w="1800" w:type="dxa"/>
            <w:vAlign w:val="center"/>
          </w:tcPr>
          <w:p w14:paraId="0DCE88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Traditional farming only. No chemicals ever used for last 3 years or more.</w:t>
            </w:r>
          </w:p>
          <w:p w14:paraId="475034A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Yalnızca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geleneksel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tarım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Son 3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uzun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süredir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hiç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kimyasal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kullanılmadı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0" w:type="dxa"/>
            <w:vAlign w:val="center"/>
          </w:tcPr>
          <w:p w14:paraId="6B00274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traditional methods follow organic principles.</w:t>
            </w:r>
          </w:p>
          <w:p w14:paraId="7FF0D038" w14:textId="77777777" w:rsidR="00905306" w:rsidRPr="00414508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val="de-DE" w:eastAsia="zh-CN"/>
              </w:rPr>
            </w:pP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Evet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 xml:space="preserve">, </w:t>
            </w: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geleneksel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 xml:space="preserve"> </w:t>
            </w: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yöntemler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 xml:space="preserve"> </w:t>
            </w: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organik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 xml:space="preserve"> </w:t>
            </w: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ilkelere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 xml:space="preserve"> </w:t>
            </w:r>
            <w:proofErr w:type="spellStart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uygundur</w:t>
            </w:r>
            <w:proofErr w:type="spellEnd"/>
            <w:r w:rsidRPr="00414508">
              <w:rPr>
                <w:rFonts w:eastAsia="SimSun"/>
                <w:color w:val="auto"/>
                <w:sz w:val="16"/>
                <w:szCs w:val="16"/>
                <w:lang w:val="de-DE" w:eastAsia="zh-CN"/>
              </w:rPr>
              <w:t>.</w:t>
            </w:r>
          </w:p>
        </w:tc>
        <w:tc>
          <w:tcPr>
            <w:tcW w:w="1801" w:type="dxa"/>
            <w:vAlign w:val="center"/>
          </w:tcPr>
          <w:p w14:paraId="54710255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Manual weeding</w:t>
            </w:r>
          </w:p>
          <w:p w14:paraId="0E7358D0" w14:textId="65309C97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Elle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yaban</w:t>
            </w:r>
            <w:r w:rsidR="00B309B2">
              <w:rPr>
                <w:rFonts w:eastAsia="SimSun"/>
                <w:color w:val="auto"/>
                <w:sz w:val="16"/>
                <w:szCs w:val="16"/>
                <w:lang w:eastAsia="zh-CN"/>
              </w:rPr>
              <w:t>cı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ot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temizliği</w:t>
            </w:r>
            <w:proofErr w:type="spellEnd"/>
          </w:p>
          <w:p w14:paraId="7A22E68C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Farmyard manure</w:t>
            </w:r>
          </w:p>
          <w:p w14:paraId="27F37189" w14:textId="19CFECE5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Çiftlik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gübresi</w:t>
            </w:r>
            <w:proofErr w:type="spellEnd"/>
          </w:p>
          <w:p w14:paraId="4157652B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Natural pest control</w:t>
            </w:r>
          </w:p>
          <w:p w14:paraId="50D0F8A3" w14:textId="40DDA38B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Doğal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zararlı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kontrolü</w:t>
            </w:r>
            <w:proofErr w:type="spellEnd"/>
          </w:p>
        </w:tc>
        <w:tc>
          <w:tcPr>
            <w:tcW w:w="1801" w:type="dxa"/>
            <w:vAlign w:val="center"/>
          </w:tcPr>
          <w:p w14:paraId="7BDF732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No. Only farm-saved untreated seeds.</w:t>
            </w:r>
          </w:p>
          <w:p w14:paraId="4650CB1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Hayır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Yalnızca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çiftlikte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saklanan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işlenmemiş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</w:tr>
      <w:tr w:rsidR="00905306" w:rsidRPr="00BB4342" w14:paraId="65993107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3840BCF5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52906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Fallow (more than 3 years) or virgin land</w:t>
            </w:r>
          </w:p>
          <w:p w14:paraId="269DD5CD" w14:textId="79456928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20"/>
                <w:szCs w:val="20"/>
                <w:lang w:eastAsia="zh-CN"/>
              </w:rPr>
              <w:t xml:space="preserve">  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Nadas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(3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yıldan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uzun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süre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veya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hiç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işlenmemiş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arazi</w:t>
            </w:r>
            <w:proofErr w:type="spellEnd"/>
          </w:p>
        </w:tc>
        <w:tc>
          <w:tcPr>
            <w:tcW w:w="1800" w:type="dxa"/>
            <w:vAlign w:val="center"/>
          </w:tcPr>
          <w:p w14:paraId="101FE8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Land unused / uncultivated for 3 years or more. </w:t>
            </w:r>
          </w:p>
          <w:p w14:paraId="331F88B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3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uzun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süredir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kullanılmayan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ekilmeyen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</w:t>
            </w:r>
          </w:p>
        </w:tc>
        <w:tc>
          <w:tcPr>
            <w:tcW w:w="1800" w:type="dxa"/>
            <w:vAlign w:val="center"/>
          </w:tcPr>
          <w:p w14:paraId="5BCDD8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Not applicable. No farming activities.</w:t>
            </w:r>
          </w:p>
          <w:p w14:paraId="03016E5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Uygulanamaz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Tarımsal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faaliyet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yok.</w:t>
            </w:r>
          </w:p>
        </w:tc>
        <w:tc>
          <w:tcPr>
            <w:tcW w:w="1801" w:type="dxa"/>
            <w:vAlign w:val="center"/>
          </w:tcPr>
          <w:p w14:paraId="68F377C4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management</w:t>
            </w:r>
          </w:p>
          <w:p w14:paraId="5F468AD2" w14:textId="3B0BC289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Yönetim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yok</w:t>
            </w:r>
          </w:p>
          <w:p w14:paraId="30488B5B" w14:textId="77777777" w:rsidR="00905306" w:rsidRPr="00BB4342" w:rsidRDefault="00905306" w:rsidP="00820372">
            <w:pPr>
              <w:pStyle w:val="Listenabsatz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left natural</w:t>
            </w:r>
          </w:p>
          <w:p w14:paraId="6A16FF91" w14:textId="472637DE" w:rsidR="00905306" w:rsidRPr="00BB4342" w:rsidRDefault="00414508" w:rsidP="00820372">
            <w:pPr>
              <w:pStyle w:val="Listenabsatz"/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 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Doğal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hâline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bırakılmış</w:t>
            </w:r>
            <w:proofErr w:type="spellEnd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</w:p>
        </w:tc>
        <w:tc>
          <w:tcPr>
            <w:tcW w:w="1801" w:type="dxa"/>
            <w:vAlign w:val="center"/>
          </w:tcPr>
          <w:p w14:paraId="0F5751E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seeds used.</w:t>
            </w:r>
          </w:p>
          <w:p w14:paraId="23ED671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kullanılmadı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</w:tr>
      <w:tr w:rsidR="00905306" w:rsidRPr="00BB4342" w14:paraId="08DC753E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40FAB88D" w14:textId="77777777" w:rsidR="00905306" w:rsidRPr="00E207FD" w:rsidRDefault="006F5EC7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83710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22D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Previously certified land</w:t>
            </w:r>
          </w:p>
          <w:p w14:paraId="6D86DF59" w14:textId="04129183" w:rsidR="00905306" w:rsidRPr="00E207FD" w:rsidRDefault="00414508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MS Gothic" w:eastAsia="MS Gothic" w:hAnsi="MS Gothic"/>
                <w:color w:val="auto"/>
                <w:sz w:val="20"/>
                <w:szCs w:val="20"/>
                <w:lang w:eastAsia="zh-CN"/>
              </w:rPr>
              <w:t xml:space="preserve"> 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Daha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önce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sertifikalandırılmış</w:t>
            </w:r>
            <w:proofErr w:type="spellEnd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arazi</w:t>
            </w:r>
            <w:proofErr w:type="spellEnd"/>
          </w:p>
        </w:tc>
        <w:tc>
          <w:tcPr>
            <w:tcW w:w="1800" w:type="dxa"/>
            <w:vAlign w:val="center"/>
          </w:tcPr>
          <w:p w14:paraId="6A33494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was certified before. We want that period recognized.</w:t>
            </w:r>
          </w:p>
          <w:p w14:paraId="4C8EEAA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önce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sertifikalandırılmıştı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. Bu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sürenin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tanınmasını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istiyoruz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21CCFB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Control Body: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4FE8DB0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Kontrol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Kuruluşu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332897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Standard: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37576C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Standart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: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2FF8BA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Period: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7427B8A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Süre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</w:tc>
        <w:tc>
          <w:tcPr>
            <w:tcW w:w="1801" w:type="dxa"/>
            <w:vAlign w:val="center"/>
          </w:tcPr>
          <w:p w14:paraId="32E33B4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(If gap years: same as options above)</w:t>
            </w:r>
          </w:p>
          <w:p w14:paraId="5266DD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(Ara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verilen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varsa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: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yukarıdaki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seçeneklerle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aynı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1801" w:type="dxa"/>
            <w:vAlign w:val="center"/>
          </w:tcPr>
          <w:p w14:paraId="4F3935A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(If gap years: no treated seeds)</w:t>
            </w:r>
          </w:p>
          <w:p w14:paraId="60CBE3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(Ara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verilen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yıllar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varsa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: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ilaçlanmış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tohum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kullanılmamıştır</w:t>
            </w:r>
            <w:proofErr w:type="spellEnd"/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)</w:t>
            </w:r>
          </w:p>
        </w:tc>
      </w:tr>
    </w:tbl>
    <w:p w14:paraId="0C8A84B2" w14:textId="77777777" w:rsidR="00905306" w:rsidRPr="00BB4342" w:rsidRDefault="00905306" w:rsidP="00905306">
      <w:pPr>
        <w:pStyle w:val="Listenabsatz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Detailed Field History (Previous 3 Years)</w:t>
      </w:r>
    </w:p>
    <w:p w14:paraId="39116AD8" w14:textId="77777777" w:rsidR="00905306" w:rsidRPr="00BB4342" w:rsidRDefault="00905306" w:rsidP="00905306">
      <w:pPr>
        <w:pStyle w:val="Listenabsatz"/>
        <w:numPr>
          <w:ilvl w:val="1"/>
          <w:numId w:val="0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Ayrıntılı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Tarla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Geçmişi</w:t>
      </w:r>
      <w:proofErr w:type="spellEnd"/>
      <w:r w:rsidRPr="00BB4342">
        <w:rPr>
          <w:b/>
          <w:bCs/>
          <w:sz w:val="20"/>
          <w:szCs w:val="20"/>
        </w:rPr>
        <w:t xml:space="preserve"> (</w:t>
      </w:r>
      <w:proofErr w:type="spellStart"/>
      <w:r w:rsidRPr="00BB4342">
        <w:rPr>
          <w:b/>
          <w:bCs/>
          <w:sz w:val="20"/>
          <w:szCs w:val="20"/>
        </w:rPr>
        <w:t>Önceki</w:t>
      </w:r>
      <w:proofErr w:type="spellEnd"/>
      <w:r w:rsidRPr="00BB4342">
        <w:rPr>
          <w:b/>
          <w:bCs/>
          <w:sz w:val="20"/>
          <w:szCs w:val="20"/>
        </w:rPr>
        <w:t xml:space="preserve"> 3 </w:t>
      </w:r>
      <w:proofErr w:type="spellStart"/>
      <w:r w:rsidRPr="00BB4342">
        <w:rPr>
          <w:b/>
          <w:bCs/>
          <w:sz w:val="20"/>
          <w:szCs w:val="20"/>
        </w:rPr>
        <w:t>Yıl</w:t>
      </w:r>
      <w:proofErr w:type="spellEnd"/>
      <w:r w:rsidRPr="00BB4342">
        <w:rPr>
          <w:b/>
          <w:bCs/>
          <w:sz w:val="20"/>
          <w:szCs w:val="20"/>
        </w:rPr>
        <w:t>)</w:t>
      </w:r>
    </w:p>
    <w:p w14:paraId="6C3CB390" w14:textId="77777777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Fill-in the Annex 1 of this document for each plot – to record cultivation during the three years prior to this application, demonstrating the absence of any prohibited substances as required by EU, NOP, JAS according to your request.</w:t>
      </w:r>
    </w:p>
    <w:p w14:paraId="6FC18602" w14:textId="77777777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Bu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başvurudan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üç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boyunca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yapılan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yetiştirme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faaliyetlerini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kaydetmek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talebinize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göre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AB, NOP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JAS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gereklilikleri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doğrultusunda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yasaklı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kullanılmadığını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göstermek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belgenin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1’ini her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doldurun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6E3EEDBD" w14:textId="27BDDC5A" w:rsidR="00905306" w:rsidRDefault="00905306" w:rsidP="00905306">
      <w:pPr>
        <w:spacing w:after="160" w:line="259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</w:p>
    <w:p w14:paraId="7F3364F7" w14:textId="77777777" w:rsidR="00905306" w:rsidRPr="00BB4342" w:rsidRDefault="00905306" w:rsidP="00905306">
      <w:pPr>
        <w:pStyle w:val="Listenabsatz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Planned Cultivation Activities</w:t>
      </w:r>
    </w:p>
    <w:p w14:paraId="71B55AED" w14:textId="77777777" w:rsidR="00905306" w:rsidRPr="00BB4342" w:rsidRDefault="00905306" w:rsidP="00905306">
      <w:pPr>
        <w:pStyle w:val="Listenabsatz"/>
        <w:numPr>
          <w:ilvl w:val="1"/>
          <w:numId w:val="0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Planlanan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Yetiştirme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Faaliyetleri</w:t>
      </w:r>
      <w:proofErr w:type="spellEnd"/>
    </w:p>
    <w:p w14:paraId="556E3866" w14:textId="77777777" w:rsidR="00905306" w:rsidRPr="00BB4342" w:rsidRDefault="00905306" w:rsidP="00905306">
      <w:pPr>
        <w:keepNext/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Planned activities for plots (see Annex 1) are outlined below.</w:t>
      </w:r>
    </w:p>
    <w:p w14:paraId="0076761A" w14:textId="77777777" w:rsidR="00905306" w:rsidRPr="00BB4342" w:rsidRDefault="00905306" w:rsidP="00905306">
      <w:pPr>
        <w:keepNext/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414508">
        <w:rPr>
          <w:rFonts w:eastAsia="SimSun"/>
          <w:color w:val="auto"/>
          <w:sz w:val="20"/>
          <w:szCs w:val="20"/>
          <w:lang w:val="de-DE" w:eastAsia="zh-CN"/>
        </w:rPr>
        <w:t>Parseller</w:t>
      </w:r>
      <w:proofErr w:type="spellEnd"/>
      <w:r w:rsidRPr="00414508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414508">
        <w:rPr>
          <w:rFonts w:eastAsia="SimSun"/>
          <w:color w:val="auto"/>
          <w:sz w:val="20"/>
          <w:szCs w:val="20"/>
          <w:lang w:val="de-DE" w:eastAsia="zh-CN"/>
        </w:rPr>
        <w:t>için</w:t>
      </w:r>
      <w:proofErr w:type="spellEnd"/>
      <w:r w:rsidRPr="00414508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414508">
        <w:rPr>
          <w:rFonts w:eastAsia="SimSun"/>
          <w:color w:val="auto"/>
          <w:sz w:val="20"/>
          <w:szCs w:val="20"/>
          <w:lang w:val="de-DE" w:eastAsia="zh-CN"/>
        </w:rPr>
        <w:t>planlanan</w:t>
      </w:r>
      <w:proofErr w:type="spellEnd"/>
      <w:r w:rsidRPr="00414508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414508">
        <w:rPr>
          <w:rFonts w:eastAsia="SimSun"/>
          <w:color w:val="auto"/>
          <w:sz w:val="20"/>
          <w:szCs w:val="20"/>
          <w:lang w:val="de-DE" w:eastAsia="zh-CN"/>
        </w:rPr>
        <w:t>faaliyetler</w:t>
      </w:r>
      <w:proofErr w:type="spellEnd"/>
      <w:r w:rsidRPr="00414508">
        <w:rPr>
          <w:rFonts w:eastAsia="SimSun"/>
          <w:color w:val="auto"/>
          <w:sz w:val="20"/>
          <w:szCs w:val="20"/>
          <w:lang w:val="de-DE" w:eastAsia="zh-CN"/>
        </w:rPr>
        <w:t xml:space="preserve"> (</w:t>
      </w:r>
      <w:proofErr w:type="spellStart"/>
      <w:r w:rsidRPr="00414508">
        <w:rPr>
          <w:rFonts w:eastAsia="SimSun"/>
          <w:color w:val="auto"/>
          <w:sz w:val="20"/>
          <w:szCs w:val="20"/>
          <w:lang w:val="de-DE" w:eastAsia="zh-CN"/>
        </w:rPr>
        <w:t>bkz</w:t>
      </w:r>
      <w:proofErr w:type="spellEnd"/>
      <w:r w:rsidRPr="00414508">
        <w:rPr>
          <w:rFonts w:eastAsia="SimSun"/>
          <w:color w:val="auto"/>
          <w:sz w:val="20"/>
          <w:szCs w:val="20"/>
          <w:lang w:val="de-DE"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1)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aşağıda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belirtilmiştir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5B9D7D24" w14:textId="77777777" w:rsidR="00905306" w:rsidRPr="00BB4342" w:rsidRDefault="00905306" w:rsidP="00905306">
      <w:pPr>
        <w:snapToGrid w:val="0"/>
        <w:spacing w:after="120" w:line="240" w:lineRule="auto"/>
        <w:ind w:left="0" w:firstLine="0"/>
        <w:rPr>
          <w:rFonts w:eastAsia="SimSun"/>
          <w:i/>
          <w:iCs/>
          <w:color w:val="auto"/>
          <w:sz w:val="20"/>
          <w:szCs w:val="20"/>
          <w:lang w:eastAsia="zh-CN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Attention: In compliance with EU Regulation 2018/848, no cultivation should take place until SRS has completed the required on-site inspection.</w:t>
      </w:r>
    </w:p>
    <w:p w14:paraId="43D6A2AC" w14:textId="77777777" w:rsidR="00905306" w:rsidRPr="00BB4342" w:rsidRDefault="00905306" w:rsidP="00905306">
      <w:pPr>
        <w:snapToGrid w:val="0"/>
        <w:spacing w:after="120" w:line="240" w:lineRule="auto"/>
        <w:ind w:left="0" w:firstLine="0"/>
        <w:rPr>
          <w:rFonts w:eastAsia="SimSun"/>
          <w:i/>
          <w:iCs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Dikkat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: AB 2018/848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sayılı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Tüzüğü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uyarınca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, SRS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gerekli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yerinde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denetimi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tamamlayana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kadar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herhangi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bir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ekim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yapılmamalıdır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.</w:t>
      </w:r>
    </w:p>
    <w:tbl>
      <w:tblPr>
        <w:tblStyle w:val="Tabellenraster"/>
        <w:tblW w:w="0" w:type="auto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2987"/>
        <w:gridCol w:w="2989"/>
        <w:gridCol w:w="2990"/>
      </w:tblGrid>
      <w:tr w:rsidR="00905306" w:rsidRPr="00BB4342" w14:paraId="49FB07B3" w14:textId="77777777" w:rsidTr="00820372">
        <w:trPr>
          <w:cantSplit/>
        </w:trPr>
        <w:tc>
          <w:tcPr>
            <w:tcW w:w="3000" w:type="dxa"/>
            <w:vAlign w:val="center"/>
          </w:tcPr>
          <w:p w14:paraId="1C2B8890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Plot No. / Name</w:t>
            </w:r>
          </w:p>
          <w:p w14:paraId="4D22BB40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Parsel</w:t>
            </w:r>
            <w:proofErr w:type="spellEnd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 No. / </w:t>
            </w:r>
            <w:proofErr w:type="spellStart"/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Adı</w:t>
            </w:r>
            <w:proofErr w:type="spellEnd"/>
          </w:p>
        </w:tc>
        <w:tc>
          <w:tcPr>
            <w:tcW w:w="3001" w:type="dxa"/>
            <w:vAlign w:val="center"/>
          </w:tcPr>
          <w:p w14:paraId="4876764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Planned Activities</w:t>
            </w:r>
          </w:p>
          <w:p w14:paraId="03A3FDC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Planlanan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Faaliyetler</w:t>
            </w:r>
            <w:proofErr w:type="spellEnd"/>
          </w:p>
        </w:tc>
        <w:tc>
          <w:tcPr>
            <w:tcW w:w="3001" w:type="dxa"/>
            <w:vAlign w:val="center"/>
          </w:tcPr>
          <w:p w14:paraId="454A699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Month (MM/YYYY)</w:t>
            </w:r>
          </w:p>
          <w:p w14:paraId="52C0D0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Ay (AA/YYYY)</w:t>
            </w:r>
          </w:p>
        </w:tc>
      </w:tr>
      <w:tr w:rsidR="00905306" w:rsidRPr="00BB4342" w14:paraId="3DF94F0C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3E632A9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7D66483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57ED19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2D7AB53B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205A54A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446D73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35E5019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44A40748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578754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7DCE0B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64AC64C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723FB05E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63B823D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2A4371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7869146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105DEBFB" w14:textId="77777777" w:rsidR="00905306" w:rsidRPr="00BB4342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List of Annexes</w:t>
      </w:r>
    </w:p>
    <w:p w14:paraId="7E32A9F6" w14:textId="77777777" w:rsidR="00905306" w:rsidRPr="00BB4342" w:rsidRDefault="00905306" w:rsidP="00B7166A">
      <w:pPr>
        <w:pStyle w:val="Listenabsatz"/>
        <w:snapToGrid w:val="0"/>
        <w:spacing w:before="240" w:after="120" w:line="240" w:lineRule="auto"/>
        <w:ind w:left="426" w:firstLine="0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Ekler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Listesi</w:t>
      </w:r>
      <w:proofErr w:type="spellEnd"/>
    </w:p>
    <w:p w14:paraId="78AF41E4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The following compulsory and supporting documents are attached to this application as evidence of the declarations made above:</w:t>
      </w:r>
    </w:p>
    <w:p w14:paraId="767FCE06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Yukarıda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yapılan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beyanların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kanıtı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olarak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aşağıdaki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zorunlu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destekleyici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belgeler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başvuruya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eklenmiştir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:</w:t>
      </w:r>
    </w:p>
    <w:p w14:paraId="200FA24F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lastRenderedPageBreak/>
        <w:t>Compulsory Annexes:</w:t>
      </w:r>
    </w:p>
    <w:p w14:paraId="12D27A5B" w14:textId="77777777" w:rsidR="00905306" w:rsidRPr="00BB4342" w:rsidRDefault="00905306" w:rsidP="00B7166A">
      <w:pPr>
        <w:snapToGrid w:val="0"/>
        <w:spacing w:after="60" w:line="240" w:lineRule="auto"/>
        <w:ind w:left="0" w:firstLine="0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Zorunlu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Ekler</w:t>
      </w:r>
      <w:proofErr w:type="spellEnd"/>
      <w:r w:rsidRPr="00BB4342">
        <w:rPr>
          <w:b/>
          <w:bCs/>
          <w:sz w:val="20"/>
          <w:szCs w:val="20"/>
        </w:rPr>
        <w:t>:</w:t>
      </w:r>
    </w:p>
    <w:p w14:paraId="2FACBDBE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5868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Google Earth (or similar) map with geolocation of all listed plots.</w:t>
      </w:r>
    </w:p>
    <w:p w14:paraId="10F7DCD8" w14:textId="70287F76" w:rsidR="00905306" w:rsidRPr="00B7166A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val="de-DE" w:eastAsia="zh-CN"/>
        </w:rPr>
      </w:pP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Listelenen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tüm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parsellerin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coğrafi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konumunu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gösteren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Google Earth (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veya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benzeri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 xml:space="preserve">) </w:t>
      </w:r>
      <w:proofErr w:type="spellStart"/>
      <w:r w:rsidRPr="00B7166A">
        <w:rPr>
          <w:rFonts w:eastAsia="SimSun"/>
          <w:color w:val="auto"/>
          <w:sz w:val="20"/>
          <w:szCs w:val="20"/>
          <w:lang w:val="de-DE" w:eastAsia="zh-CN"/>
        </w:rPr>
        <w:t>haritası</w:t>
      </w:r>
      <w:proofErr w:type="spellEnd"/>
      <w:r w:rsidRPr="00B7166A">
        <w:rPr>
          <w:rFonts w:eastAsia="SimSun"/>
          <w:color w:val="auto"/>
          <w:sz w:val="20"/>
          <w:szCs w:val="20"/>
          <w:lang w:val="de-DE" w:eastAsia="zh-CN"/>
        </w:rPr>
        <w:t>.</w:t>
      </w:r>
    </w:p>
    <w:p w14:paraId="0FE01480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991298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Dated photographs of each plot.</w:t>
      </w:r>
    </w:p>
    <w:p w14:paraId="227F37A9" w14:textId="391FB553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Her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ait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tarihli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fotoğraflar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05871AFA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7498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Plot acquisition/rental contracts (if applicable and available).</w:t>
      </w:r>
    </w:p>
    <w:p w14:paraId="2B228E5C" w14:textId="01262ACE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Parsel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edinim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kira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sözleşmeleri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uygulanabilir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mevcut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hâlinde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).</w:t>
      </w:r>
    </w:p>
    <w:p w14:paraId="67BC3955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21127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Harvest records/yield quantities for the last 3 years (if applicable).</w:t>
      </w:r>
    </w:p>
    <w:p w14:paraId="3AF070E2" w14:textId="59BD47D0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Son 3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ait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hasat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kayıtları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miktarları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uygulanabilir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olması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hâlinde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).</w:t>
      </w:r>
    </w:p>
    <w:p w14:paraId="3527635F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1093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Invoices and untreated/non-GMO declarations for all seeds/planting material used in the past 3 years.</w:t>
      </w:r>
    </w:p>
    <w:p w14:paraId="431C021D" w14:textId="33760C39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Son 3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kullanılan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tohum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dikim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materyalleri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için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faturalar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işlenmemiş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/GDO</w:t>
      </w:r>
      <w:r w:rsidR="00B309B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B309B2">
        <w:rPr>
          <w:rFonts w:eastAsia="SimSun"/>
          <w:color w:val="auto"/>
          <w:sz w:val="20"/>
          <w:szCs w:val="20"/>
          <w:lang w:eastAsia="zh-CN"/>
        </w:rPr>
        <w:t>içermez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beyanları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2489DAC5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995749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Technical data sheets/invoices for all inputs (fertilizers, plant protection agents) used in the past 3 years, confirming their allowance in organic production.</w:t>
      </w:r>
    </w:p>
    <w:p w14:paraId="579A6EF0" w14:textId="21618B80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Son 3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yılda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kullanılan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tüm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girdilere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gübreler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bitki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koruma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maddeleri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) ait,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girdilerin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üretimde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kullanımına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izin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verildiğini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teyit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teknik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bilgi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faturalar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5A9ECFF1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554000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</w:r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(If applicable)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Previous organic certificate and certified plot list from former certification body.</w:t>
      </w:r>
    </w:p>
    <w:p w14:paraId="199C39D4" w14:textId="01DF8FF3" w:rsidR="00905306" w:rsidRPr="00BB4342" w:rsidRDefault="00B7166A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</w:t>
      </w:r>
      <w:proofErr w:type="spellStart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Uygulanabilir</w:t>
      </w:r>
      <w:proofErr w:type="spellEnd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olduğu</w:t>
      </w:r>
      <w:proofErr w:type="spellEnd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durumlarda</w:t>
      </w:r>
      <w:proofErr w:type="spellEnd"/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)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organik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sertifika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sertifikasyon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kuruluşundan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alınmış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sertifikalı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parsel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listesi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1963355D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68617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</w:r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(If plots were not under applicant's management)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Written statement of land use and management practices from the former owner/manager.</w:t>
      </w:r>
    </w:p>
    <w:p w14:paraId="0E02DEDF" w14:textId="6E1EA339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Parseller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Başvuru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Sahibinin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yönetiminde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değilse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)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malikten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/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yöneticiden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alınmış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arazi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kullanımı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ve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yönetim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uygulamalarına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ilişkin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yazılı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1F2CB953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Other Annexes (as applicable):</w:t>
      </w:r>
    </w:p>
    <w:p w14:paraId="11CE745B" w14:textId="77777777" w:rsidR="00905306" w:rsidRPr="00BB4342" w:rsidRDefault="00905306" w:rsidP="00B7166A">
      <w:pPr>
        <w:snapToGrid w:val="0"/>
        <w:spacing w:after="60" w:line="240" w:lineRule="auto"/>
        <w:ind w:left="0" w:firstLine="0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Diğer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Ekler</w:t>
      </w:r>
      <w:proofErr w:type="spellEnd"/>
      <w:r w:rsidRPr="00BB4342">
        <w:rPr>
          <w:b/>
          <w:bCs/>
          <w:sz w:val="20"/>
          <w:szCs w:val="20"/>
        </w:rPr>
        <w:t xml:space="preserve"> (</w:t>
      </w:r>
      <w:proofErr w:type="spellStart"/>
      <w:r w:rsidRPr="00BB4342">
        <w:rPr>
          <w:b/>
          <w:bCs/>
          <w:sz w:val="20"/>
          <w:szCs w:val="20"/>
        </w:rPr>
        <w:t>uygulanabilir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olduğu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durumlarda</w:t>
      </w:r>
      <w:proofErr w:type="spellEnd"/>
      <w:r w:rsidRPr="00BB4342">
        <w:rPr>
          <w:b/>
          <w:bCs/>
          <w:sz w:val="20"/>
          <w:szCs w:val="20"/>
        </w:rPr>
        <w:t>):</w:t>
      </w:r>
    </w:p>
    <w:p w14:paraId="38527A4F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619753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 Written statement from a competent third party (e.g., local authority, NGO) confirming non-use of prohibited inputs.</w:t>
      </w:r>
    </w:p>
    <w:p w14:paraId="4F2B0BD4" w14:textId="3AEC2C5A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Yasaklı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girdilerin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kullanılmadığını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teyit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eden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yetkili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bir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üçüncü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taraftan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ör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.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yerel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idare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sivil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toplum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kuruluşu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)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alınmış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yazılı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beyan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4171A9C5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608510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 Pesticide residue analysis reports from an accredited laboratory (including sampling protocol).</w:t>
      </w:r>
    </w:p>
    <w:p w14:paraId="408AB7AB" w14:textId="7C61E932" w:rsidR="00905306" w:rsidRPr="00BB4342" w:rsidRDefault="00BB69BE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r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Akredite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laboratuvardan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alınmış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pestisit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kalıntı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analiz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raporları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numune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alma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protokolü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="00905306" w:rsidRPr="00BB4342">
        <w:rPr>
          <w:rFonts w:eastAsia="SimSun"/>
          <w:color w:val="auto"/>
          <w:sz w:val="20"/>
          <w:szCs w:val="20"/>
          <w:lang w:eastAsia="zh-CN"/>
        </w:rPr>
        <w:t>dâhil</w:t>
      </w:r>
      <w:proofErr w:type="spellEnd"/>
      <w:r w:rsidR="00905306" w:rsidRPr="00BB4342">
        <w:rPr>
          <w:rFonts w:eastAsia="SimSun"/>
          <w:color w:val="auto"/>
          <w:sz w:val="20"/>
          <w:szCs w:val="20"/>
          <w:lang w:eastAsia="zh-CN"/>
        </w:rPr>
        <w:t>).</w:t>
      </w:r>
    </w:p>
    <w:p w14:paraId="24B4F171" w14:textId="77777777" w:rsidR="00905306" w:rsidRPr="00BB4342" w:rsidRDefault="006F5EC7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041209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Other: </w:t>
      </w:r>
      <w:r w:rsidR="00905306" w:rsidRPr="00BB4342">
        <w:rPr>
          <w:sz w:val="18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905306" w:rsidRPr="00BB4342">
        <w:rPr>
          <w:sz w:val="18"/>
          <w:szCs w:val="18"/>
        </w:rPr>
        <w:instrText xml:space="preserve"> FORMTEXT </w:instrText>
      </w:r>
      <w:r w:rsidR="00905306" w:rsidRPr="00BB4342">
        <w:rPr>
          <w:sz w:val="18"/>
          <w:szCs w:val="18"/>
        </w:rPr>
      </w:r>
      <w:r w:rsidR="00905306" w:rsidRPr="00BB4342">
        <w:rPr>
          <w:sz w:val="18"/>
          <w:szCs w:val="18"/>
        </w:rPr>
        <w:fldChar w:fldCharType="separate"/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fldChar w:fldCharType="end"/>
      </w:r>
    </w:p>
    <w:p w14:paraId="4C9F391E" w14:textId="75F8FBBD" w:rsidR="00905306" w:rsidRPr="00BB4342" w:rsidRDefault="00905306" w:rsidP="00B7166A">
      <w:pPr>
        <w:snapToGrid w:val="0"/>
        <w:spacing w:line="240" w:lineRule="auto"/>
        <w:ind w:left="567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color w:val="auto"/>
          <w:sz w:val="20"/>
          <w:szCs w:val="20"/>
          <w:lang w:eastAsia="zh-CN"/>
        </w:rPr>
        <w:t>Diğer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 xml:space="preserve">: </w:t>
      </w:r>
      <w:r w:rsidRPr="00BB4342">
        <w:rPr>
          <w:sz w:val="18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BB4342">
        <w:rPr>
          <w:sz w:val="18"/>
          <w:szCs w:val="18"/>
        </w:rPr>
        <w:instrText xml:space="preserve"> FORMTEXT </w:instrText>
      </w:r>
      <w:r w:rsidRPr="00BB4342">
        <w:rPr>
          <w:sz w:val="18"/>
          <w:szCs w:val="18"/>
        </w:rPr>
      </w:r>
      <w:r w:rsidRPr="00BB4342">
        <w:rPr>
          <w:sz w:val="18"/>
          <w:szCs w:val="18"/>
        </w:rPr>
        <w:fldChar w:fldCharType="separate"/>
      </w:r>
      <w:r w:rsidRPr="00BB4342">
        <w:rPr>
          <w:sz w:val="18"/>
          <w:szCs w:val="18"/>
        </w:rPr>
        <w:t> </w:t>
      </w:r>
      <w:r w:rsidRPr="00BB4342">
        <w:rPr>
          <w:sz w:val="18"/>
          <w:szCs w:val="18"/>
        </w:rPr>
        <w:t> </w:t>
      </w:r>
      <w:r w:rsidRPr="00BB4342">
        <w:rPr>
          <w:sz w:val="18"/>
          <w:szCs w:val="18"/>
        </w:rPr>
        <w:t> </w:t>
      </w:r>
      <w:r w:rsidRPr="00BB4342">
        <w:rPr>
          <w:sz w:val="18"/>
          <w:szCs w:val="18"/>
        </w:rPr>
        <w:t> </w:t>
      </w:r>
      <w:r w:rsidRPr="00BB4342">
        <w:rPr>
          <w:sz w:val="18"/>
          <w:szCs w:val="18"/>
        </w:rPr>
        <w:t> </w:t>
      </w:r>
      <w:r w:rsidRPr="00BB4342">
        <w:rPr>
          <w:sz w:val="18"/>
          <w:szCs w:val="18"/>
        </w:rPr>
        <w:fldChar w:fldCharType="end"/>
      </w:r>
    </w:p>
    <w:p w14:paraId="135F0F2A" w14:textId="77777777" w:rsidR="00905306" w:rsidRPr="00BB4342" w:rsidRDefault="00905306" w:rsidP="00905306">
      <w:pPr>
        <w:snapToGrid w:val="0"/>
        <w:spacing w:line="240" w:lineRule="auto"/>
        <w:ind w:left="720" w:firstLine="0"/>
        <w:rPr>
          <w:rFonts w:eastAsia="SimSun"/>
          <w:color w:val="auto"/>
          <w:sz w:val="20"/>
          <w:szCs w:val="20"/>
          <w:lang w:eastAsia="zh-CN"/>
        </w:rPr>
      </w:pPr>
    </w:p>
    <w:p w14:paraId="40D57AE0" w14:textId="77777777" w:rsidR="00905306" w:rsidRPr="00BB4342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Confirmation by the Operator</w:t>
      </w:r>
    </w:p>
    <w:p w14:paraId="58D7BB31" w14:textId="72DB2D7C" w:rsidR="00905306" w:rsidRPr="00BB4342" w:rsidRDefault="00B309B2" w:rsidP="00B7166A">
      <w:pPr>
        <w:pStyle w:val="Listenabsatz"/>
        <w:snapToGrid w:val="0"/>
        <w:spacing w:before="240" w:after="120" w:line="240" w:lineRule="auto"/>
        <w:ind w:left="426" w:firstLine="0"/>
        <w:rPr>
          <w:b/>
          <w:bCs/>
          <w:szCs w:val="21"/>
        </w:rPr>
      </w:pPr>
      <w:proofErr w:type="spellStart"/>
      <w:r>
        <w:rPr>
          <w:b/>
          <w:bCs/>
          <w:szCs w:val="21"/>
        </w:rPr>
        <w:t>Operatörün</w:t>
      </w:r>
      <w:proofErr w:type="spellEnd"/>
      <w:r w:rsidR="00905306" w:rsidRPr="00BB4342">
        <w:rPr>
          <w:b/>
          <w:bCs/>
          <w:szCs w:val="21"/>
        </w:rPr>
        <w:t xml:space="preserve"> </w:t>
      </w:r>
      <w:proofErr w:type="spellStart"/>
      <w:r w:rsidR="00905306" w:rsidRPr="00BB4342">
        <w:rPr>
          <w:b/>
          <w:bCs/>
          <w:szCs w:val="21"/>
        </w:rPr>
        <w:t>Teyidi</w:t>
      </w:r>
      <w:proofErr w:type="spellEnd"/>
    </w:p>
    <w:tbl>
      <w:tblPr>
        <w:tblStyle w:val="Tabellenraster"/>
        <w:tblW w:w="0" w:type="auto"/>
        <w:tblInd w:w="11" w:type="dxa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18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3516"/>
        <w:gridCol w:w="5439"/>
      </w:tblGrid>
      <w:tr w:rsidR="00905306" w:rsidRPr="00BB4342" w14:paraId="4D7F7033" w14:textId="77777777" w:rsidTr="00820372">
        <w:trPr>
          <w:trHeight w:val="599"/>
        </w:trPr>
        <w:tc>
          <w:tcPr>
            <w:tcW w:w="8991" w:type="dxa"/>
            <w:gridSpan w:val="2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bottom"/>
          </w:tcPr>
          <w:p w14:paraId="67351C24" w14:textId="77777777" w:rsidR="00905306" w:rsidRPr="00BB4342" w:rsidRDefault="00905306" w:rsidP="00820372">
            <w:pPr>
              <w:snapToGrid w:val="0"/>
              <w:spacing w:before="180" w:after="60" w:line="240" w:lineRule="auto"/>
              <w:ind w:left="0" w:firstLine="0"/>
              <w:rPr>
                <w:szCs w:val="21"/>
              </w:rPr>
            </w:pPr>
            <w:r w:rsidRPr="00BB4342">
              <w:rPr>
                <w:szCs w:val="21"/>
              </w:rPr>
              <w:t>I, the undersigned, hereby formally declare that all information provided in this application form and its accompanying annexes is complete, accurate, and truthful to the best of my knowledge and belief. I acknowledge and accept that the submission of misleading or incomplete information or the omission of any relevant information may result in the invalidation of this request.</w:t>
            </w:r>
          </w:p>
          <w:p w14:paraId="7B858D02" w14:textId="77777777" w:rsidR="00905306" w:rsidRPr="00BB4342" w:rsidRDefault="00905306" w:rsidP="00820372">
            <w:pPr>
              <w:snapToGrid w:val="0"/>
              <w:spacing w:before="180" w:after="60" w:line="240" w:lineRule="auto"/>
              <w:ind w:left="0" w:firstLine="0"/>
              <w:rPr>
                <w:szCs w:val="21"/>
              </w:rPr>
            </w:pPr>
            <w:proofErr w:type="spellStart"/>
            <w:r w:rsidRPr="00BB4342">
              <w:rPr>
                <w:szCs w:val="21"/>
              </w:rPr>
              <w:t>Aşağıda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imzası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bulunan</w:t>
            </w:r>
            <w:proofErr w:type="spellEnd"/>
            <w:r w:rsidRPr="00BB4342">
              <w:rPr>
                <w:szCs w:val="21"/>
              </w:rPr>
              <w:t xml:space="preserve"> ben, </w:t>
            </w:r>
            <w:proofErr w:type="spellStart"/>
            <w:r w:rsidRPr="00BB4342">
              <w:rPr>
                <w:szCs w:val="21"/>
              </w:rPr>
              <w:t>bu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başvuru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formunda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ve</w:t>
            </w:r>
            <w:proofErr w:type="spellEnd"/>
            <w:r w:rsidRPr="00BB4342">
              <w:rPr>
                <w:szCs w:val="21"/>
              </w:rPr>
              <w:t xml:space="preserve"> forma </w:t>
            </w:r>
            <w:proofErr w:type="spellStart"/>
            <w:r w:rsidRPr="00BB4342">
              <w:rPr>
                <w:szCs w:val="21"/>
              </w:rPr>
              <w:t>eşlik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eden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eklerde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sunulan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tüm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bilgilerin</w:t>
            </w:r>
            <w:proofErr w:type="spellEnd"/>
            <w:r w:rsidRPr="00BB4342">
              <w:rPr>
                <w:szCs w:val="21"/>
              </w:rPr>
              <w:t xml:space="preserve">, </w:t>
            </w:r>
            <w:proofErr w:type="spellStart"/>
            <w:r w:rsidRPr="00BB4342">
              <w:rPr>
                <w:szCs w:val="21"/>
              </w:rPr>
              <w:t>bildiğim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ve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inandığım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kadarıyla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eksiksiz</w:t>
            </w:r>
            <w:proofErr w:type="spellEnd"/>
            <w:r w:rsidRPr="00BB4342">
              <w:rPr>
                <w:szCs w:val="21"/>
              </w:rPr>
              <w:t xml:space="preserve">, </w:t>
            </w:r>
            <w:proofErr w:type="spellStart"/>
            <w:r w:rsidRPr="00BB4342">
              <w:rPr>
                <w:szCs w:val="21"/>
              </w:rPr>
              <w:t>doğru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ve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gerçeğe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uygun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olduğunu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resmen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beyan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ederim</w:t>
            </w:r>
            <w:proofErr w:type="spellEnd"/>
            <w:r w:rsidRPr="00BB4342">
              <w:rPr>
                <w:szCs w:val="21"/>
              </w:rPr>
              <w:t xml:space="preserve">. </w:t>
            </w:r>
            <w:proofErr w:type="spellStart"/>
            <w:r w:rsidRPr="00BB4342">
              <w:rPr>
                <w:szCs w:val="21"/>
              </w:rPr>
              <w:t>Yanıltıcı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veya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eksik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bilgi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sunulmasının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ya</w:t>
            </w:r>
            <w:proofErr w:type="spellEnd"/>
            <w:r w:rsidRPr="00BB4342">
              <w:rPr>
                <w:szCs w:val="21"/>
              </w:rPr>
              <w:t xml:space="preserve"> da </w:t>
            </w:r>
            <w:proofErr w:type="spellStart"/>
            <w:r w:rsidRPr="00BB4342">
              <w:rPr>
                <w:szCs w:val="21"/>
              </w:rPr>
              <w:t>ilgili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herhangi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bir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bilginin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beyan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edilmemesinin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bu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talebin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geçersiz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kılınmasına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yol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açabileceğini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kabul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ve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beyan</w:t>
            </w:r>
            <w:proofErr w:type="spellEnd"/>
            <w:r w:rsidRPr="00BB4342">
              <w:rPr>
                <w:szCs w:val="21"/>
              </w:rPr>
              <w:t xml:space="preserve"> </w:t>
            </w:r>
            <w:proofErr w:type="spellStart"/>
            <w:r w:rsidRPr="00BB4342">
              <w:rPr>
                <w:szCs w:val="21"/>
              </w:rPr>
              <w:t>ederim</w:t>
            </w:r>
            <w:proofErr w:type="spellEnd"/>
            <w:r w:rsidRPr="00BB4342">
              <w:rPr>
                <w:szCs w:val="21"/>
              </w:rPr>
              <w:t>.</w:t>
            </w:r>
          </w:p>
        </w:tc>
      </w:tr>
      <w:tr w:rsidR="00905306" w:rsidRPr="00BB4342" w14:paraId="306790B9" w14:textId="77777777" w:rsidTr="00820372">
        <w:trPr>
          <w:trHeight w:val="693"/>
        </w:trPr>
        <w:tc>
          <w:tcPr>
            <w:tcW w:w="3529" w:type="dxa"/>
            <w:tcBorders>
              <w:top w:val="single" w:sz="4" w:space="0" w:color="000000" w:themeColor="text1"/>
              <w:bottom w:val="single" w:sz="18" w:space="0" w:color="2F5496" w:themeColor="accent1" w:themeShade="BF"/>
              <w:right w:val="single" w:sz="4" w:space="0" w:color="000000" w:themeColor="text1"/>
            </w:tcBorders>
            <w:vAlign w:val="bottom"/>
          </w:tcPr>
          <w:p w14:paraId="2D0032B7" w14:textId="77777777" w:rsidR="00905306" w:rsidRPr="00BB4342" w:rsidRDefault="00905306" w:rsidP="00820372">
            <w:pPr>
              <w:snapToGrid w:val="0"/>
              <w:spacing w:after="120" w:line="240" w:lineRule="auto"/>
              <w:ind w:left="11" w:right="6" w:hanging="11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Company (stamp) </w:t>
            </w:r>
          </w:p>
          <w:p w14:paraId="7BA65651" w14:textId="77777777" w:rsidR="00905306" w:rsidRPr="00BB4342" w:rsidRDefault="00905306" w:rsidP="00820372">
            <w:pPr>
              <w:snapToGrid w:val="0"/>
              <w:spacing w:after="120" w:line="240" w:lineRule="auto"/>
              <w:ind w:left="11" w:right="6" w:hanging="11"/>
              <w:rPr>
                <w:rFonts w:eastAsia="SimSun"/>
                <w:color w:val="auto"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>Şirket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>kaşe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) </w:t>
            </w:r>
          </w:p>
        </w:tc>
        <w:tc>
          <w:tcPr>
            <w:tcW w:w="5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2F5496" w:themeColor="accent1" w:themeShade="BF"/>
            </w:tcBorders>
            <w:vAlign w:val="bottom"/>
          </w:tcPr>
          <w:p w14:paraId="374A5856" w14:textId="77777777" w:rsidR="00905306" w:rsidRPr="00BB4342" w:rsidRDefault="00905306" w:rsidP="00820372">
            <w:pPr>
              <w:snapToGrid w:val="0"/>
              <w:spacing w:line="240" w:lineRule="auto"/>
              <w:ind w:left="11" w:right="17" w:hanging="11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Place, Date</w:t>
            </w:r>
          </w:p>
          <w:p w14:paraId="3A2BBF46" w14:textId="77777777" w:rsidR="00905306" w:rsidRPr="00BB4342" w:rsidRDefault="00905306" w:rsidP="00820372">
            <w:pPr>
              <w:snapToGrid w:val="0"/>
              <w:spacing w:line="240" w:lineRule="auto"/>
              <w:ind w:left="11" w:right="17" w:hanging="11"/>
              <w:rPr>
                <w:rFonts w:eastAsia="SimSun"/>
                <w:color w:val="auto"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Yer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Tarih</w:t>
            </w:r>
            <w:proofErr w:type="spellEnd"/>
          </w:p>
          <w:p w14:paraId="3B55A6B7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</w:rPr>
            </w:pPr>
          </w:p>
          <w:p w14:paraId="5FE97C7E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</w:rPr>
            </w:pPr>
          </w:p>
          <w:p w14:paraId="1B59C897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Name and Signature of Applicant</w:t>
            </w:r>
          </w:p>
          <w:p w14:paraId="5E710206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Başvuru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sahibinin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adı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imzası</w:t>
            </w:r>
            <w:proofErr w:type="spellEnd"/>
          </w:p>
        </w:tc>
      </w:tr>
    </w:tbl>
    <w:p w14:paraId="1027DC4E" w14:textId="77777777" w:rsidR="00905306" w:rsidRPr="00291FDD" w:rsidRDefault="00905306" w:rsidP="00905306">
      <w:pPr>
        <w:snapToGrid w:val="0"/>
        <w:spacing w:before="240" w:after="120" w:line="240" w:lineRule="auto"/>
        <w:ind w:left="0" w:firstLine="0"/>
        <w:rPr>
          <w:rFonts w:eastAsia="SimSun"/>
          <w:color w:val="auto"/>
          <w:sz w:val="22"/>
          <w:lang w:eastAsia="zh-CN"/>
        </w:rPr>
      </w:pPr>
      <w:r w:rsidRPr="00291FDD">
        <w:rPr>
          <w:rFonts w:eastAsia="SimSun"/>
          <w:b/>
          <w:bCs/>
          <w:color w:val="auto"/>
          <w:sz w:val="22"/>
          <w:lang w:eastAsia="zh-CN"/>
        </w:rPr>
        <w:lastRenderedPageBreak/>
        <w:t>Please send the completed and signed form with annexes to:</w:t>
      </w:r>
      <w:r w:rsidRPr="00291FDD">
        <w:rPr>
          <w:rFonts w:eastAsia="SimSun"/>
          <w:color w:val="auto"/>
          <w:sz w:val="22"/>
          <w:lang w:eastAsia="zh-CN"/>
        </w:rPr>
        <w:t xml:space="preserve"> </w:t>
      </w:r>
      <w:hyperlink r:id="rId8" w:history="1">
        <w:r w:rsidRPr="00291FDD">
          <w:rPr>
            <w:rStyle w:val="Hyperlink"/>
            <w:rFonts w:eastAsia="SimSun"/>
            <w:sz w:val="22"/>
            <w:lang w:eastAsia="zh-CN"/>
          </w:rPr>
          <w:t>info@srscert-global.com</w:t>
        </w:r>
      </w:hyperlink>
    </w:p>
    <w:p w14:paraId="643B60AB" w14:textId="77777777" w:rsidR="00905306" w:rsidRPr="00291FDD" w:rsidRDefault="00905306" w:rsidP="00905306">
      <w:pPr>
        <w:snapToGrid w:val="0"/>
        <w:spacing w:before="240" w:after="120" w:line="240" w:lineRule="auto"/>
        <w:ind w:left="0" w:firstLine="0"/>
        <w:rPr>
          <w:rFonts w:eastAsia="SimSun"/>
          <w:color w:val="auto"/>
          <w:sz w:val="22"/>
          <w:lang w:eastAsia="zh-CN"/>
        </w:rPr>
      </w:pP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Doldurulmuş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ve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imzalanmış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formu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eklerle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birlikte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lütfen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şu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adrese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 </w:t>
      </w:r>
      <w:proofErr w:type="spellStart"/>
      <w:r w:rsidRPr="00291FDD">
        <w:rPr>
          <w:rFonts w:eastAsia="SimSun"/>
          <w:b/>
          <w:bCs/>
          <w:color w:val="auto"/>
          <w:sz w:val="22"/>
          <w:lang w:eastAsia="zh-CN"/>
        </w:rPr>
        <w:t>gönderin</w:t>
      </w:r>
      <w:proofErr w:type="spellEnd"/>
      <w:r w:rsidRPr="00291FDD">
        <w:rPr>
          <w:rFonts w:eastAsia="SimSun"/>
          <w:b/>
          <w:bCs/>
          <w:color w:val="auto"/>
          <w:sz w:val="22"/>
          <w:lang w:eastAsia="zh-CN"/>
        </w:rPr>
        <w:t xml:space="preserve">: </w:t>
      </w:r>
      <w:hyperlink r:id="rId9" w:history="1">
        <w:r w:rsidRPr="00291FDD">
          <w:rPr>
            <w:rStyle w:val="Hyperlink"/>
            <w:rFonts w:eastAsia="SimSun"/>
            <w:sz w:val="22"/>
            <w:lang w:eastAsia="zh-CN"/>
          </w:rPr>
          <w:t>info@srscert-global.com</w:t>
        </w:r>
      </w:hyperlink>
    </w:p>
    <w:p w14:paraId="226224AC" w14:textId="77777777" w:rsidR="00E96F95" w:rsidRDefault="00905306" w:rsidP="003613B9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</w:pPr>
      <w:r w:rsidRPr="00291FDD">
        <w:rPr>
          <w:rFonts w:eastAsia="SimSun"/>
          <w:color w:val="auto"/>
          <w:sz w:val="22"/>
        </w:rPr>
        <w:t>All information provided to SRS will be treated confidentially</w:t>
      </w:r>
      <w:r w:rsidR="00E90444">
        <w:rPr>
          <w:rFonts w:eastAsia="SimSun"/>
          <w:color w:val="auto"/>
          <w:sz w:val="22"/>
        </w:rPr>
        <w:t>.</w:t>
      </w:r>
    </w:p>
    <w:p w14:paraId="545AB0ED" w14:textId="77777777" w:rsidR="00B7166A" w:rsidRPr="00BB4342" w:rsidRDefault="00B7166A" w:rsidP="00B7166A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</w:pPr>
      <w:proofErr w:type="spellStart"/>
      <w:r w:rsidRPr="00291FDD">
        <w:rPr>
          <w:rFonts w:eastAsia="SimSun"/>
          <w:color w:val="auto"/>
          <w:sz w:val="22"/>
        </w:rPr>
        <w:t>SRS’ye</w:t>
      </w:r>
      <w:proofErr w:type="spellEnd"/>
      <w:r w:rsidRPr="00291FDD">
        <w:rPr>
          <w:rFonts w:eastAsia="SimSun"/>
          <w:color w:val="auto"/>
          <w:sz w:val="22"/>
        </w:rPr>
        <w:t xml:space="preserve"> </w:t>
      </w:r>
      <w:proofErr w:type="spellStart"/>
      <w:r w:rsidRPr="00291FDD">
        <w:rPr>
          <w:rFonts w:eastAsia="SimSun"/>
          <w:color w:val="auto"/>
          <w:sz w:val="22"/>
        </w:rPr>
        <w:t>sağlanan</w:t>
      </w:r>
      <w:proofErr w:type="spellEnd"/>
      <w:r w:rsidRPr="00291FDD">
        <w:rPr>
          <w:rFonts w:eastAsia="SimSun"/>
          <w:color w:val="auto"/>
          <w:sz w:val="22"/>
        </w:rPr>
        <w:t xml:space="preserve"> </w:t>
      </w:r>
      <w:proofErr w:type="spellStart"/>
      <w:r w:rsidRPr="00291FDD">
        <w:rPr>
          <w:rFonts w:eastAsia="SimSun"/>
          <w:color w:val="auto"/>
          <w:sz w:val="22"/>
        </w:rPr>
        <w:t>tüm</w:t>
      </w:r>
      <w:proofErr w:type="spellEnd"/>
      <w:r w:rsidRPr="00291FDD">
        <w:rPr>
          <w:rFonts w:eastAsia="SimSun"/>
          <w:color w:val="auto"/>
          <w:sz w:val="22"/>
        </w:rPr>
        <w:t xml:space="preserve"> </w:t>
      </w:r>
      <w:proofErr w:type="spellStart"/>
      <w:r w:rsidRPr="00291FDD">
        <w:rPr>
          <w:rFonts w:eastAsia="SimSun"/>
          <w:color w:val="auto"/>
          <w:sz w:val="22"/>
        </w:rPr>
        <w:t>bilgiler</w:t>
      </w:r>
      <w:proofErr w:type="spellEnd"/>
      <w:r w:rsidRPr="00291FDD">
        <w:rPr>
          <w:rFonts w:eastAsia="SimSun"/>
          <w:color w:val="auto"/>
          <w:sz w:val="22"/>
        </w:rPr>
        <w:t xml:space="preserve"> </w:t>
      </w:r>
      <w:proofErr w:type="spellStart"/>
      <w:r w:rsidRPr="00291FDD">
        <w:rPr>
          <w:rFonts w:eastAsia="SimSun"/>
          <w:color w:val="auto"/>
          <w:sz w:val="22"/>
        </w:rPr>
        <w:t>gizli</w:t>
      </w:r>
      <w:proofErr w:type="spellEnd"/>
      <w:r w:rsidRPr="00291FDD">
        <w:rPr>
          <w:rFonts w:eastAsia="SimSun"/>
          <w:color w:val="auto"/>
          <w:sz w:val="22"/>
        </w:rPr>
        <w:t xml:space="preserve"> </w:t>
      </w:r>
      <w:proofErr w:type="spellStart"/>
      <w:r w:rsidRPr="00291FDD">
        <w:rPr>
          <w:rFonts w:eastAsia="SimSun"/>
          <w:color w:val="auto"/>
          <w:sz w:val="22"/>
        </w:rPr>
        <w:t>tutulacaktır</w:t>
      </w:r>
      <w:proofErr w:type="spellEnd"/>
      <w:r w:rsidRPr="00291FDD">
        <w:rPr>
          <w:rFonts w:eastAsia="SimSun"/>
          <w:color w:val="auto"/>
          <w:sz w:val="22"/>
        </w:rPr>
        <w:t>.</w:t>
      </w:r>
    </w:p>
    <w:p w14:paraId="54F87323" w14:textId="6F9781F9" w:rsidR="00B7166A" w:rsidRPr="00BB4342" w:rsidRDefault="00B7166A" w:rsidP="003613B9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  <w:sectPr w:rsidR="00B7166A" w:rsidRPr="00BB4342" w:rsidSect="001E376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4" w:h="16838"/>
          <w:pgMar w:top="1134" w:right="1304" w:bottom="1134" w:left="1588" w:header="573" w:footer="125" w:gutter="0"/>
          <w:cols w:space="720"/>
          <w:docGrid w:linePitch="286"/>
        </w:sectPr>
      </w:pPr>
    </w:p>
    <w:p w14:paraId="1032C84A" w14:textId="77777777" w:rsidR="00905306" w:rsidRPr="00BB4342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bookmarkStart w:id="3" w:name="_Hlk227878443"/>
      <w:r w:rsidRPr="00BB4342">
        <w:rPr>
          <w:b/>
          <w:bCs/>
          <w:lang w:eastAsia="zh-CN"/>
        </w:rPr>
        <w:lastRenderedPageBreak/>
        <w:t>Annex 1</w:t>
      </w:r>
      <w:r w:rsidRPr="00BB4342">
        <w:rPr>
          <w:lang w:eastAsia="zh-CN"/>
        </w:rPr>
        <w:t xml:space="preserve"> related to Section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2.2 Detailed Field History (Previous 3 Years)</w:t>
      </w:r>
      <w:r w:rsidRPr="00BB4342">
        <w:rPr>
          <w:rFonts w:eastAsia="SimSun"/>
          <w:color w:val="auto"/>
          <w:sz w:val="20"/>
          <w:szCs w:val="20"/>
          <w:lang w:eastAsia="zh-CN"/>
        </w:rPr>
        <w:br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If additional space is required, please attach a separate sheet with the same column headers</w:t>
      </w:r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073A718A" w14:textId="77777777" w:rsidR="00905306" w:rsidRPr="00BB4342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Ek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1 2.2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Ayrıntılı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Tarla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Geçmişi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(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Önceki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3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Yıl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)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Bölümü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ile</w:t>
      </w:r>
      <w:proofErr w:type="spellEnd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ilgili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br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Daha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fazla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alana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ihtiyaç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duyulması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hâlinde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,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lütfen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aynı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sütun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başlıklarını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içeren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ayrı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bir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sayfa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ekleyin</w:t>
      </w:r>
      <w:proofErr w:type="spellEnd"/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tbl>
      <w:tblPr>
        <w:tblStyle w:val="Tabellenraster"/>
        <w:tblW w:w="0" w:type="auto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5"/>
        <w:gridCol w:w="1738"/>
        <w:gridCol w:w="1307"/>
        <w:gridCol w:w="1140"/>
        <w:gridCol w:w="1708"/>
        <w:gridCol w:w="2176"/>
        <w:gridCol w:w="1773"/>
        <w:gridCol w:w="1756"/>
        <w:gridCol w:w="1881"/>
      </w:tblGrid>
      <w:tr w:rsidR="00905306" w:rsidRPr="00BB4342" w14:paraId="0EDABE4B" w14:textId="77777777" w:rsidTr="00820372">
        <w:tc>
          <w:tcPr>
            <w:tcW w:w="1057" w:type="dxa"/>
            <w:vAlign w:val="center"/>
          </w:tcPr>
          <w:p w14:paraId="682266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Year</w:t>
            </w:r>
          </w:p>
          <w:p w14:paraId="0AC3B6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</w:p>
        </w:tc>
        <w:tc>
          <w:tcPr>
            <w:tcW w:w="1776" w:type="dxa"/>
            <w:vAlign w:val="center"/>
          </w:tcPr>
          <w:p w14:paraId="1135E5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Plot No. and/or Name</w:t>
            </w:r>
          </w:p>
          <w:p w14:paraId="5BA56EB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Parsel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No.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ve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/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</w:p>
        </w:tc>
        <w:tc>
          <w:tcPr>
            <w:tcW w:w="1097" w:type="dxa"/>
            <w:vAlign w:val="center"/>
          </w:tcPr>
          <w:p w14:paraId="74968434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GPS coordinates</w:t>
            </w:r>
          </w:p>
          <w:p w14:paraId="4D5AB188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GPS </w:t>
            </w:r>
            <w:proofErr w:type="spellStart"/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koordinatları</w:t>
            </w:r>
            <w:proofErr w:type="spellEnd"/>
          </w:p>
        </w:tc>
        <w:tc>
          <w:tcPr>
            <w:tcW w:w="1163" w:type="dxa"/>
            <w:vAlign w:val="center"/>
          </w:tcPr>
          <w:p w14:paraId="2B5984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Area (ha)</w:t>
            </w:r>
          </w:p>
          <w:p w14:paraId="244E304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Alan (ha)</w:t>
            </w:r>
          </w:p>
        </w:tc>
        <w:tc>
          <w:tcPr>
            <w:tcW w:w="1754" w:type="dxa"/>
            <w:vAlign w:val="center"/>
          </w:tcPr>
          <w:p w14:paraId="669DD62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Crop</w:t>
            </w:r>
          </w:p>
          <w:p w14:paraId="502D53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Ürün</w:t>
            </w:r>
            <w:proofErr w:type="spellEnd"/>
          </w:p>
        </w:tc>
        <w:tc>
          <w:tcPr>
            <w:tcW w:w="2205" w:type="dxa"/>
            <w:vAlign w:val="center"/>
          </w:tcPr>
          <w:p w14:paraId="75F8DEE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Name/Variety of all used seeds / planting material</w:t>
            </w:r>
          </w:p>
          <w:p w14:paraId="678BDB7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Kullanılan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tohumların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dikim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materyallerinin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/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çeşidi</w:t>
            </w:r>
            <w:proofErr w:type="spellEnd"/>
          </w:p>
        </w:tc>
        <w:tc>
          <w:tcPr>
            <w:tcW w:w="1785" w:type="dxa"/>
            <w:vAlign w:val="center"/>
          </w:tcPr>
          <w:p w14:paraId="7B6E7FC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seeds / planting material</w:t>
            </w:r>
          </w:p>
          <w:p w14:paraId="5927D2B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Tohumların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dikim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materyallerinin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kaynağı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üreticisi</w:t>
            </w:r>
            <w:proofErr w:type="spellEnd"/>
          </w:p>
        </w:tc>
        <w:tc>
          <w:tcPr>
            <w:tcW w:w="1783" w:type="dxa"/>
            <w:vAlign w:val="center"/>
          </w:tcPr>
          <w:p w14:paraId="67CAF0D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 of all used inputs (fertilisers, plant protection agents)</w:t>
            </w:r>
          </w:p>
          <w:p w14:paraId="6F877EA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Kullanılan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girdilerin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gübreler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, bitki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koruma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maddeleri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904" w:type="dxa"/>
            <w:vAlign w:val="center"/>
          </w:tcPr>
          <w:p w14:paraId="3C132FE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fertilisers / plant protection agents</w:t>
            </w:r>
          </w:p>
          <w:p w14:paraId="47226DC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Gübrelerin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bitki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koruma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maddelerinin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kaynağı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üreticisi</w:t>
            </w:r>
            <w:proofErr w:type="spellEnd"/>
          </w:p>
        </w:tc>
      </w:tr>
      <w:tr w:rsidR="00905306" w:rsidRPr="00BB4342" w14:paraId="60C691CE" w14:textId="77777777" w:rsidTr="00820372">
        <w:tc>
          <w:tcPr>
            <w:tcW w:w="1057" w:type="dxa"/>
            <w:vMerge w:val="restart"/>
            <w:vAlign w:val="center"/>
          </w:tcPr>
          <w:p w14:paraId="78C309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This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  <w:p w14:paraId="6D5FC7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Bu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0E7FBD4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558D88F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31CB3CD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5CEA2C9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EBE96C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0ABCB1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299A963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2A8238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2930085" w14:textId="77777777" w:rsidTr="00820372">
        <w:tc>
          <w:tcPr>
            <w:tcW w:w="1057" w:type="dxa"/>
            <w:vMerge/>
            <w:vAlign w:val="center"/>
          </w:tcPr>
          <w:p w14:paraId="3CD4770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DE851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148C115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5C820F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487198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DEBC47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8DCA9F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74719DC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5BDEF5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E3B97C3" w14:textId="77777777" w:rsidTr="00820372">
        <w:tc>
          <w:tcPr>
            <w:tcW w:w="1057" w:type="dxa"/>
            <w:vMerge/>
            <w:vAlign w:val="center"/>
          </w:tcPr>
          <w:p w14:paraId="7C87BF1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EBAA7D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59C62F9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31C5BC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11FA4D7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A7ABC7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19C69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8764F4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DCBCB1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895CE3B" w14:textId="77777777" w:rsidTr="00820372">
        <w:tc>
          <w:tcPr>
            <w:tcW w:w="1057" w:type="dxa"/>
            <w:vMerge/>
            <w:vAlign w:val="center"/>
          </w:tcPr>
          <w:p w14:paraId="1F39DC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09C51BE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69CBA9D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454020F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83D2E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6E2024C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2307A6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78D4A89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154ADA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F0C1E60" w14:textId="77777777" w:rsidTr="00820372">
        <w:tc>
          <w:tcPr>
            <w:tcW w:w="1057" w:type="dxa"/>
            <w:vMerge/>
            <w:vAlign w:val="center"/>
          </w:tcPr>
          <w:p w14:paraId="261597F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25745D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C306E3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690040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9C9249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48E6F8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75A703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390528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2BA45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6CEEE82E" w14:textId="77777777" w:rsidTr="00820372">
        <w:tc>
          <w:tcPr>
            <w:tcW w:w="1057" w:type="dxa"/>
            <w:vMerge w:val="restart"/>
            <w:vAlign w:val="center"/>
          </w:tcPr>
          <w:p w14:paraId="2EF61A0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Last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  <w:p w14:paraId="325127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Geçen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6E57EE3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3E5B89A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58BCB0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59C42B4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55BD0A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503D245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4A7E0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76E48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F57265C" w14:textId="77777777" w:rsidTr="00820372">
        <w:tc>
          <w:tcPr>
            <w:tcW w:w="1057" w:type="dxa"/>
            <w:vMerge/>
            <w:vAlign w:val="center"/>
          </w:tcPr>
          <w:p w14:paraId="244E24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64C7CE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6039599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132FA40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5B502D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2C3A47C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52E038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7EECB0C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945A1A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4CB26A3" w14:textId="77777777" w:rsidTr="00820372">
        <w:tc>
          <w:tcPr>
            <w:tcW w:w="1057" w:type="dxa"/>
            <w:vMerge/>
            <w:vAlign w:val="center"/>
          </w:tcPr>
          <w:p w14:paraId="2D67751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50382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22AF09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301BC44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3444A33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836584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7E4CFA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FFF97F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B764F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AB0BF7A" w14:textId="77777777" w:rsidTr="00820372">
        <w:tc>
          <w:tcPr>
            <w:tcW w:w="1057" w:type="dxa"/>
            <w:vMerge/>
            <w:vAlign w:val="center"/>
          </w:tcPr>
          <w:p w14:paraId="209613A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87BEE3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56E8E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D6EA1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1824251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3DB0C3B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415233A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99564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32AC4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FEE198D" w14:textId="77777777" w:rsidTr="00820372">
        <w:tc>
          <w:tcPr>
            <w:tcW w:w="1057" w:type="dxa"/>
            <w:vMerge/>
            <w:vAlign w:val="center"/>
          </w:tcPr>
          <w:p w14:paraId="49AE9C7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4AB53F5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264C031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4D1E4C7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1E6827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CD09FD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0A91C94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15E3D3D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04346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43BA983" w14:textId="77777777" w:rsidTr="00820372">
        <w:tc>
          <w:tcPr>
            <w:tcW w:w="1057" w:type="dxa"/>
            <w:vMerge w:val="restart"/>
            <w:vAlign w:val="center"/>
          </w:tcPr>
          <w:p w14:paraId="3C56F4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Two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  <w:p w14:paraId="6EF116F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İki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önce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320A2B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B3611A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44FDB1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36947CF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7989C19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34D5168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6DCEDE6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34365A8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2F6D54C" w14:textId="77777777" w:rsidTr="00820372">
        <w:tc>
          <w:tcPr>
            <w:tcW w:w="1057" w:type="dxa"/>
            <w:vMerge/>
            <w:vAlign w:val="center"/>
          </w:tcPr>
          <w:p w14:paraId="1FE2D07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5B64692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3623DE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191CD2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1C698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3AE4D7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7836721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BC3BEC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F7BFF1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B8A197D" w14:textId="77777777" w:rsidTr="00820372">
        <w:tc>
          <w:tcPr>
            <w:tcW w:w="1057" w:type="dxa"/>
            <w:vMerge/>
            <w:vAlign w:val="center"/>
          </w:tcPr>
          <w:p w14:paraId="6261B5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59894B1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312EA0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07A9EB1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1CAD6A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3E3BB4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2943DF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C1AF5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13865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39903BE" w14:textId="77777777" w:rsidTr="00820372">
        <w:tc>
          <w:tcPr>
            <w:tcW w:w="1057" w:type="dxa"/>
            <w:vMerge/>
            <w:vAlign w:val="center"/>
          </w:tcPr>
          <w:p w14:paraId="3C00A1D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F4E396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6FD25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688F783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6303B3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200C967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DF6514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D9964D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0BE679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F7FE262" w14:textId="77777777" w:rsidTr="00820372">
        <w:tc>
          <w:tcPr>
            <w:tcW w:w="1057" w:type="dxa"/>
            <w:vMerge/>
            <w:vAlign w:val="center"/>
          </w:tcPr>
          <w:p w14:paraId="10315B7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508F2DC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1FDC696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65C3CDF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3C2204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695D14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32EAD12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75675E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999773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729DD97" w14:textId="77777777" w:rsidTr="00820372">
        <w:tc>
          <w:tcPr>
            <w:tcW w:w="1057" w:type="dxa"/>
            <w:vMerge w:val="restart"/>
            <w:vAlign w:val="center"/>
          </w:tcPr>
          <w:p w14:paraId="581C9C2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Three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  <w:p w14:paraId="5CA0244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Üç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önce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069C2E3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30A5512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51269A2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50F4E6B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5E42FF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4B48EF2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80AD41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277C0B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B689B1E" w14:textId="77777777" w:rsidTr="00820372">
        <w:tc>
          <w:tcPr>
            <w:tcW w:w="1057" w:type="dxa"/>
            <w:vMerge/>
          </w:tcPr>
          <w:p w14:paraId="0C26B5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441D6D2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37F081C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0AE78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605BE51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071C20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72CA83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373DDF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BA6DC9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7A997F6" w14:textId="77777777" w:rsidTr="00820372">
        <w:tc>
          <w:tcPr>
            <w:tcW w:w="1057" w:type="dxa"/>
            <w:vMerge/>
          </w:tcPr>
          <w:p w14:paraId="67138B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3E3BF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33E162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FE4FE8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F0586D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6213CCE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CA9E84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D41DF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3322C34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AF851D0" w14:textId="77777777" w:rsidTr="00820372">
        <w:tc>
          <w:tcPr>
            <w:tcW w:w="1057" w:type="dxa"/>
            <w:vMerge/>
          </w:tcPr>
          <w:p w14:paraId="2037A2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1155116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78894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1DAA39D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679309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248E7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1D8405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3028676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912A2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11EF924" w14:textId="77777777" w:rsidTr="00820372">
        <w:tc>
          <w:tcPr>
            <w:tcW w:w="1057" w:type="dxa"/>
            <w:vMerge/>
          </w:tcPr>
          <w:p w14:paraId="23679FE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596D7CB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58573E1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5F6EE7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D276F2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3CE0D54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86407E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08EDD7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3D3D8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bookmarkEnd w:id="3"/>
    </w:tbl>
    <w:p w14:paraId="5C489FC3" w14:textId="77777777" w:rsidR="003B63F5" w:rsidRPr="00BB4342" w:rsidRDefault="003B63F5" w:rsidP="004F6428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</w:p>
    <w:p w14:paraId="6925D2D4" w14:textId="77777777" w:rsidR="00420D7C" w:rsidRPr="00BB4342" w:rsidRDefault="00420D7C" w:rsidP="004F6428">
      <w:pPr>
        <w:snapToGrid w:val="0"/>
        <w:spacing w:line="240" w:lineRule="auto"/>
        <w:ind w:left="0" w:firstLine="0"/>
        <w:rPr>
          <w:lang w:eastAsia="zh-CN"/>
        </w:rPr>
        <w:sectPr w:rsidR="00420D7C" w:rsidRPr="00BB4342" w:rsidSect="00E96F95">
          <w:pgSz w:w="16838" w:h="11904" w:orient="landscape"/>
          <w:pgMar w:top="1588" w:right="1134" w:bottom="1304" w:left="1134" w:header="573" w:footer="125" w:gutter="0"/>
          <w:cols w:space="720"/>
          <w:docGrid w:linePitch="286"/>
        </w:sectPr>
      </w:pPr>
    </w:p>
    <w:p w14:paraId="6B160ACB" w14:textId="77777777" w:rsidR="00905306" w:rsidRPr="00BB4342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lastRenderedPageBreak/>
        <w:t>Application review and assessment before inspection.</w:t>
      </w:r>
    </w:p>
    <w:p w14:paraId="47A910A5" w14:textId="77777777" w:rsidR="00905306" w:rsidRPr="00BB4342" w:rsidRDefault="00905306" w:rsidP="00905306">
      <w:pPr>
        <w:pStyle w:val="Listenabsatz"/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proofErr w:type="spellStart"/>
      <w:r w:rsidRPr="00BB4342">
        <w:rPr>
          <w:b/>
          <w:bCs/>
          <w:szCs w:val="21"/>
        </w:rPr>
        <w:t>Denetim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öncesinde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başvurunun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incelenmesi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ve</w:t>
      </w:r>
      <w:proofErr w:type="spellEnd"/>
      <w:r w:rsidRPr="00BB4342">
        <w:rPr>
          <w:b/>
          <w:bCs/>
          <w:szCs w:val="21"/>
        </w:rPr>
        <w:t xml:space="preserve"> </w:t>
      </w:r>
      <w:proofErr w:type="spellStart"/>
      <w:r w:rsidRPr="00BB4342">
        <w:rPr>
          <w:b/>
          <w:bCs/>
          <w:szCs w:val="21"/>
        </w:rPr>
        <w:t>değerlendirilmesi</w:t>
      </w:r>
      <w:proofErr w:type="spellEnd"/>
      <w:r w:rsidRPr="00BB4342">
        <w:rPr>
          <w:b/>
          <w:bCs/>
          <w:szCs w:val="21"/>
        </w:rPr>
        <w:t>.</w:t>
      </w:r>
    </w:p>
    <w:p w14:paraId="3BF0705E" w14:textId="77777777" w:rsidR="00905306" w:rsidRPr="00BB4342" w:rsidRDefault="00905306" w:rsidP="00B7166A">
      <w:pPr>
        <w:snapToGrid w:val="0"/>
        <w:spacing w:line="240" w:lineRule="auto"/>
        <w:ind w:left="0" w:firstLine="0"/>
        <w:jc w:val="center"/>
        <w:rPr>
          <w:i/>
          <w:iCs/>
          <w:szCs w:val="21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(To be completed by SRS</w:t>
      </w:r>
      <w:r w:rsidRPr="00BB4342">
        <w:rPr>
          <w:i/>
          <w:iCs/>
          <w:szCs w:val="21"/>
        </w:rPr>
        <w:t xml:space="preserve"> certification team only.)</w:t>
      </w:r>
    </w:p>
    <w:p w14:paraId="1213AB9B" w14:textId="77777777" w:rsidR="00905306" w:rsidRPr="00BB4342" w:rsidRDefault="00905306" w:rsidP="00905306">
      <w:pPr>
        <w:snapToGrid w:val="0"/>
        <w:spacing w:after="240" w:line="240" w:lineRule="auto"/>
        <w:ind w:left="0" w:firstLine="0"/>
        <w:jc w:val="center"/>
        <w:rPr>
          <w:i/>
          <w:iCs/>
          <w:szCs w:val="21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</w:t>
      </w:r>
      <w:proofErr w:type="spellStart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Yalnızca</w:t>
      </w:r>
      <w:proofErr w:type="spellEnd"/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SRS</w:t>
      </w:r>
      <w:r w:rsidRPr="00BB4342">
        <w:rPr>
          <w:i/>
          <w:iCs/>
          <w:szCs w:val="21"/>
        </w:rPr>
        <w:t xml:space="preserve"> </w:t>
      </w:r>
      <w:proofErr w:type="spellStart"/>
      <w:r w:rsidRPr="00BB4342">
        <w:rPr>
          <w:i/>
          <w:iCs/>
          <w:szCs w:val="21"/>
        </w:rPr>
        <w:t>sertifikasyon</w:t>
      </w:r>
      <w:proofErr w:type="spellEnd"/>
      <w:r w:rsidRPr="00BB4342">
        <w:rPr>
          <w:i/>
          <w:iCs/>
          <w:szCs w:val="21"/>
        </w:rPr>
        <w:t xml:space="preserve"> </w:t>
      </w:r>
      <w:proofErr w:type="spellStart"/>
      <w:r w:rsidRPr="00BB4342">
        <w:rPr>
          <w:i/>
          <w:iCs/>
          <w:szCs w:val="21"/>
        </w:rPr>
        <w:t>ekibi</w:t>
      </w:r>
      <w:proofErr w:type="spellEnd"/>
      <w:r w:rsidRPr="00BB4342">
        <w:rPr>
          <w:i/>
          <w:iCs/>
          <w:szCs w:val="21"/>
        </w:rPr>
        <w:t xml:space="preserve"> </w:t>
      </w:r>
      <w:proofErr w:type="spellStart"/>
      <w:r w:rsidRPr="00BB4342">
        <w:rPr>
          <w:i/>
          <w:iCs/>
          <w:szCs w:val="21"/>
        </w:rPr>
        <w:t>tarafından</w:t>
      </w:r>
      <w:proofErr w:type="spellEnd"/>
      <w:r w:rsidRPr="00BB4342">
        <w:rPr>
          <w:i/>
          <w:iCs/>
          <w:szCs w:val="21"/>
        </w:rPr>
        <w:t xml:space="preserve"> </w:t>
      </w:r>
      <w:proofErr w:type="spellStart"/>
      <w:r w:rsidRPr="00BB4342">
        <w:rPr>
          <w:i/>
          <w:iCs/>
          <w:szCs w:val="21"/>
        </w:rPr>
        <w:t>doldurulmalıdır</w:t>
      </w:r>
      <w:proofErr w:type="spellEnd"/>
      <w:r w:rsidRPr="00BB4342">
        <w:rPr>
          <w:i/>
          <w:iCs/>
          <w:szCs w:val="21"/>
        </w:rPr>
        <w:t>.)</w:t>
      </w:r>
    </w:p>
    <w:p w14:paraId="17AB0A8A" w14:textId="77777777" w:rsidR="00905306" w:rsidRPr="00BB4342" w:rsidRDefault="00905306" w:rsidP="00905306">
      <w:pPr>
        <w:pStyle w:val="Listenabsatz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Compliance Checkpoints for Reviewing Requests for Recognition of Land Management</w:t>
      </w:r>
    </w:p>
    <w:p w14:paraId="17C01093" w14:textId="77777777" w:rsidR="00905306" w:rsidRPr="00BB4342" w:rsidRDefault="00905306" w:rsidP="00905306">
      <w:pPr>
        <w:pStyle w:val="Listenabsatz"/>
        <w:numPr>
          <w:ilvl w:val="1"/>
          <w:numId w:val="0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Arazi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Yönetiminin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Tanınması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Başvurularının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İncelenmesine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Yönelik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Uygunluk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Kontrol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Noktaları</w:t>
      </w:r>
      <w:proofErr w:type="spellEnd"/>
    </w:p>
    <w:tbl>
      <w:tblPr>
        <w:tblStyle w:val="Tabellenraster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27"/>
        <w:gridCol w:w="2379"/>
        <w:gridCol w:w="2856"/>
        <w:gridCol w:w="2204"/>
      </w:tblGrid>
      <w:tr w:rsidR="00905306" w:rsidRPr="00BB4342" w14:paraId="13629DA1" w14:textId="77777777" w:rsidTr="00820372">
        <w:tc>
          <w:tcPr>
            <w:tcW w:w="1496" w:type="dxa"/>
            <w:vAlign w:val="center"/>
          </w:tcPr>
          <w:p w14:paraId="3E4892F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Checkpoint</w:t>
            </w:r>
          </w:p>
          <w:p w14:paraId="013B1D7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Kontrol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Noktası</w:t>
            </w:r>
            <w:proofErr w:type="spellEnd"/>
          </w:p>
        </w:tc>
        <w:tc>
          <w:tcPr>
            <w:tcW w:w="2387" w:type="dxa"/>
            <w:vAlign w:val="center"/>
          </w:tcPr>
          <w:p w14:paraId="53E560B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Description</w:t>
            </w:r>
          </w:p>
          <w:p w14:paraId="21BC8F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Açıklama</w:t>
            </w:r>
            <w:proofErr w:type="spellEnd"/>
          </w:p>
        </w:tc>
        <w:tc>
          <w:tcPr>
            <w:tcW w:w="2866" w:type="dxa"/>
            <w:vAlign w:val="center"/>
          </w:tcPr>
          <w:p w14:paraId="59E91EB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Compliance Criteria</w:t>
            </w:r>
          </w:p>
          <w:p w14:paraId="5F4BC9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Uygunluk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Kriterleri</w:t>
            </w:r>
            <w:proofErr w:type="spellEnd"/>
          </w:p>
        </w:tc>
        <w:tc>
          <w:tcPr>
            <w:tcW w:w="2217" w:type="dxa"/>
          </w:tcPr>
          <w:p w14:paraId="797AC2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R</w:t>
            </w:r>
            <w:r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eviewer comments</w:t>
            </w:r>
          </w:p>
          <w:p w14:paraId="7577E3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İncelemeyi</w:t>
            </w:r>
            <w:proofErr w:type="spellEnd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yapanın</w:t>
            </w:r>
            <w:proofErr w:type="spellEnd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yorumları</w:t>
            </w:r>
            <w:proofErr w:type="spellEnd"/>
          </w:p>
        </w:tc>
      </w:tr>
      <w:tr w:rsidR="00905306" w:rsidRPr="00BB4342" w14:paraId="43CC004D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4945DC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Completeness of Documentation</w:t>
            </w:r>
          </w:p>
          <w:p w14:paraId="1829822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Belgelerin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Eksiksizliği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0B73EA7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Verify that all required documents have been submitted and the application form is fully completed.</w:t>
            </w:r>
          </w:p>
          <w:p w14:paraId="78F6A3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Gerekli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tüm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belgelerin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sunulduğunu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başvuru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formunun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eksiksiz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doldurulduğunu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doğrulayın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>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28E00923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60966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Sections 1 to 4 &amp; Annex 1 completed</w:t>
            </w:r>
          </w:p>
          <w:p w14:paraId="35CB584F" w14:textId="6D2DB61A" w:rsidR="00905306" w:rsidRPr="00F915E8" w:rsidRDefault="008830F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F915E8"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r w:rsidR="00905306" w:rsidRPr="00F915E8">
              <w:rPr>
                <w:rFonts w:eastAsia="SimSun"/>
                <w:color w:val="auto"/>
                <w:sz w:val="18"/>
                <w:szCs w:val="18"/>
              </w:rPr>
              <w:t>1 ila 4. bölümler ve Ek 1 tamamlandı</w:t>
            </w:r>
          </w:p>
          <w:p w14:paraId="5507AB4F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35965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All compulsory annexes attached</w:t>
            </w:r>
          </w:p>
          <w:p w14:paraId="2243E306" w14:textId="1509358A" w:rsidR="00905306" w:rsidRPr="00BB4342" w:rsidRDefault="008830F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Zorunlu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eklerin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tümü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eklendi</w:t>
            </w:r>
            <w:proofErr w:type="spellEnd"/>
          </w:p>
          <w:p w14:paraId="2169112F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15180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Operator confirmation signed and dated</w:t>
            </w:r>
          </w:p>
          <w:p w14:paraId="56C4EDCC" w14:textId="07952899" w:rsidR="00905306" w:rsidRPr="00BB4342" w:rsidRDefault="008830F6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18"/>
                <w:szCs w:val="18"/>
                <w:lang w:eastAsia="zh-CN"/>
              </w:rPr>
              <w:t xml:space="preserve">    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</w:rPr>
              <w:t>Operatör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onayı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imzal</w:t>
            </w:r>
            <w:r w:rsidR="00913556">
              <w:rPr>
                <w:rFonts w:eastAsia="SimSun"/>
                <w:color w:val="auto"/>
                <w:sz w:val="18"/>
                <w:szCs w:val="18"/>
              </w:rPr>
              <w:t>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tarih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atıl</w:t>
            </w:r>
            <w:r w:rsidR="00913556">
              <w:rPr>
                <w:rFonts w:eastAsia="SimSun"/>
                <w:color w:val="auto"/>
                <w:sz w:val="18"/>
                <w:szCs w:val="18"/>
              </w:rPr>
              <w:t>mıştır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5BE38E03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2E84D9D4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0434637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Evidence of Non-Prohibited Inputs</w:t>
            </w:r>
          </w:p>
          <w:p w14:paraId="68D794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Yasaklanmamış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Girdilerin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Kanıtı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317769B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Confirm that documentation proves no unauthorized substances were applied during the previous 3 years (EU: 36 months, NOP: 36 months).</w:t>
            </w:r>
          </w:p>
          <w:p w14:paraId="4D201DA6" w14:textId="35CDCED4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Belgelerin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önceki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3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yıl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boyunca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</w:rPr>
              <w:t>yasaklı</w:t>
            </w:r>
            <w:proofErr w:type="spellEnd"/>
            <w:r w:rsidR="0091355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maddelerin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uygulanmadığını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kanıtladığını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doğrulayın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(AB: 36 ay, NOP: 36 ay).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641E46AA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46276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Input records (invoices, declarations) cover the full 3-year period</w:t>
            </w:r>
          </w:p>
          <w:p w14:paraId="7889CE08" w14:textId="6196F199" w:rsidR="00905306" w:rsidRPr="00BB4342" w:rsidRDefault="008830F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Girdi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kayıtları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faturalar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beyanlar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) 3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yıllık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dönemin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tamamını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kapsıyor</w:t>
            </w:r>
            <w:proofErr w:type="spellEnd"/>
          </w:p>
          <w:p w14:paraId="59B206C9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16362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No prohibited substances listed</w:t>
            </w:r>
          </w:p>
          <w:p w14:paraId="35F444FE" w14:textId="77777777" w:rsidR="008830F6" w:rsidRDefault="008830F6" w:rsidP="008830F6">
            <w:pPr>
              <w:snapToGrid w:val="0"/>
              <w:spacing w:line="240" w:lineRule="auto"/>
              <w:ind w:left="32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  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  <w:lang w:eastAsia="zh-CN"/>
              </w:rPr>
              <w:t>Y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asaklanmış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>
              <w:rPr>
                <w:rFonts w:eastAsia="SimSun"/>
                <w:color w:val="auto"/>
                <w:sz w:val="18"/>
                <w:szCs w:val="18"/>
              </w:rPr>
              <w:t xml:space="preserve">  </w:t>
            </w:r>
          </w:p>
          <w:p w14:paraId="1DBB2CDB" w14:textId="7BD795F4" w:rsidR="00905306" w:rsidRPr="00BB4342" w:rsidRDefault="008830F6" w:rsidP="008830F6">
            <w:pPr>
              <w:snapToGrid w:val="0"/>
              <w:spacing w:line="240" w:lineRule="auto"/>
              <w:ind w:left="32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</w:rPr>
              <w:t>listelenmemiş</w:t>
            </w:r>
            <w:proofErr w:type="spellEnd"/>
          </w:p>
          <w:p w14:paraId="30B48D4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99070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GMO-free and non-treatment declarations for seeds provided</w:t>
            </w:r>
          </w:p>
          <w:p w14:paraId="199B92DD" w14:textId="52D2226D" w:rsidR="00905306" w:rsidRPr="00BB4342" w:rsidRDefault="008830F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Tohumlar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için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GDO</w:t>
            </w:r>
            <w:r w:rsidR="0091355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</w:rPr>
              <w:t>içermez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13556">
              <w:rPr>
                <w:rFonts w:eastAsia="SimSun"/>
                <w:color w:val="auto"/>
                <w:sz w:val="18"/>
                <w:szCs w:val="18"/>
              </w:rPr>
              <w:t>kaplanmamış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beyanları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sağlandı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005DEE1F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067ED240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39A5673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Eligibility of Land Status</w:t>
            </w:r>
          </w:p>
          <w:p w14:paraId="1974AE7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Arazi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Durumunun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Uygunluğu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2C56327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Verify that the plot status (cultivated, fallow, virgin, previously certified) matches the declared category and supporting evidence.</w:t>
            </w:r>
          </w:p>
          <w:p w14:paraId="01DB0F9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durumunun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ekili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nadas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işlenmemiş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daha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önce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sertifikalandırılmış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)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beyan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edilen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kategori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destekleyici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kanıtlarla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eşleştiğini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doğrulayın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>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4BF2FB1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7933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E8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Land status clearly stated</w:t>
            </w:r>
          </w:p>
          <w:p w14:paraId="43966669" w14:textId="5CA9A039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Arazi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durumu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açıkça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belirtildi</w:t>
            </w:r>
            <w:proofErr w:type="spellEnd"/>
          </w:p>
          <w:p w14:paraId="7BE3B391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4305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Supporting evidence matches declaration (e.g., photos, contracts, statements)</w:t>
            </w:r>
          </w:p>
          <w:p w14:paraId="696CB151" w14:textId="324E9207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Destekleyici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kanıtlar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beyanla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eşleşiyor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örn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.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fotoğraflar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sözleşmeler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beyanlar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)</w:t>
            </w:r>
          </w:p>
          <w:p w14:paraId="09DB6325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10669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If fallow/virgin: evidence of no cultivation provided</w:t>
            </w:r>
          </w:p>
          <w:p w14:paraId="40773970" w14:textId="5528A997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Nadas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/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işlenmemiş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ise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yetiştirme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faaliyeti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yapılmadığına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dair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kanıt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sunuldu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38E363F7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4603E99D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4A549A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On-Site Inspection Readiness</w:t>
            </w:r>
          </w:p>
          <w:p w14:paraId="2AC06A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Yerinde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Denetime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Hazırlık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32D1BC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Ensure that the plots are accessible and that no cultivation activities have commenced prior to inspection.</w:t>
            </w:r>
          </w:p>
          <w:p w14:paraId="332C837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Parsellere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erişilebildiğinden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denetimden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önce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herhangi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bir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yetiştirme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faaliyetinin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başlamadığından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emin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olun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>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4DBBDE12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0782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cultivation activities started</w:t>
            </w:r>
          </w:p>
          <w:p w14:paraId="3B4325B7" w14:textId="2F076DB0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Yetiştirme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faaliyetleri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başlamadı</w:t>
            </w:r>
            <w:proofErr w:type="spellEnd"/>
          </w:p>
          <w:p w14:paraId="1A0ABAC5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6321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Plots identifiable and accessible for inspection</w:t>
            </w:r>
          </w:p>
          <w:p w14:paraId="28ABD083" w14:textId="121089CA" w:rsidR="00905306" w:rsidRPr="00414508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val="de-DE"/>
              </w:rPr>
            </w:pPr>
            <w:r w:rsidRPr="00F915E8"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Parseller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belirlenebilir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ve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denetim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için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erişilebilir</w:t>
            </w:r>
            <w:proofErr w:type="spellEnd"/>
          </w:p>
          <w:p w14:paraId="626B0D3A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57609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GPS/maps provided for all plots</w:t>
            </w:r>
          </w:p>
          <w:p w14:paraId="3FE74987" w14:textId="63C01EB3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lastRenderedPageBreak/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Tüm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parseller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için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GPS/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haritalar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sağlandı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26FCA99E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lastRenderedPageBreak/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755763DC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1F26165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Risk Assessment</w:t>
            </w:r>
          </w:p>
          <w:p w14:paraId="1334979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Risk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Değerlendirmesi</w:t>
            </w:r>
            <w:proofErr w:type="spellEnd"/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63A889B1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60662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Low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53B74595" w14:textId="7F12216A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)e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izin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verilmeyen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uygulanma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riski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düşük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38F54FC1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59429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High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360164CC" w14:textId="73352F43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)e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izin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verilmeyen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uygulanma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riski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yüksek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6E84BD19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</w:p>
        </w:tc>
      </w:tr>
      <w:tr w:rsidR="00905306" w:rsidRPr="00BB4342" w14:paraId="68893833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349EF1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Sampling</w:t>
            </w:r>
          </w:p>
          <w:p w14:paraId="50AFEB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Alma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07F2B0F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4578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sampling is required</w:t>
            </w:r>
          </w:p>
          <w:p w14:paraId="047A986B" w14:textId="6D0726AD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alma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gerekli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değildir</w:t>
            </w:r>
            <w:proofErr w:type="spellEnd"/>
          </w:p>
          <w:p w14:paraId="6E36014F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44414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Stand crop sample is required and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28DD15A2" w14:textId="1AD3B84F" w:rsidR="00905306" w:rsidRPr="00BB69BE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43738E">
              <w:rPr>
                <w:rFonts w:eastAsia="SimSun"/>
                <w:color w:val="auto"/>
                <w:sz w:val="18"/>
                <w:szCs w:val="18"/>
              </w:rPr>
              <w:t>Arazideki</w:t>
            </w:r>
            <w:proofErr w:type="spellEnd"/>
            <w:r w:rsidR="0043738E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üründen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alınması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 xml:space="preserve">MM/YYYY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tarihinde</w:t>
            </w:r>
            <w:proofErr w:type="spellEnd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alınmalıdır</w:t>
            </w:r>
            <w:proofErr w:type="spellEnd"/>
          </w:p>
          <w:p w14:paraId="4493AAEA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892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is required &amp;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70109C49" w14:textId="747EB225" w:rsidR="00905306" w:rsidRPr="00BB69BE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Toprak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numunesi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gereklidir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&amp;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 xml:space="preserve">MM/YYYY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tarihinde</w:t>
            </w:r>
            <w:proofErr w:type="spellEnd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alınmalıdır</w:t>
            </w:r>
            <w:proofErr w:type="spellEnd"/>
          </w:p>
          <w:p w14:paraId="48488F16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86421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Other: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22A60E7E" w14:textId="1835AD8A" w:rsidR="00905306" w:rsidRPr="00BB4342" w:rsidRDefault="00BB69BE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Diğer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5786C6E6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733DE3C7" w14:textId="77777777" w:rsidR="00905306" w:rsidRPr="00BB4342" w:rsidRDefault="00905306" w:rsidP="00905306">
      <w:pPr>
        <w:pStyle w:val="Listenabsatz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Assessment result for conducting the inspection</w:t>
      </w:r>
    </w:p>
    <w:p w14:paraId="28582EAC" w14:textId="77777777" w:rsidR="00905306" w:rsidRPr="00BB4342" w:rsidRDefault="00905306" w:rsidP="00905306">
      <w:pPr>
        <w:pStyle w:val="Listenabsatz"/>
        <w:numPr>
          <w:ilvl w:val="1"/>
          <w:numId w:val="0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proofErr w:type="spellStart"/>
      <w:r w:rsidRPr="00BB4342">
        <w:rPr>
          <w:b/>
          <w:bCs/>
          <w:sz w:val="20"/>
          <w:szCs w:val="20"/>
        </w:rPr>
        <w:t>Denetimin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gerçekleştirilmesine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ilişkin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değerlendirme</w:t>
      </w:r>
      <w:proofErr w:type="spellEnd"/>
      <w:r w:rsidRPr="00BB4342">
        <w:rPr>
          <w:b/>
          <w:bCs/>
          <w:sz w:val="20"/>
          <w:szCs w:val="20"/>
        </w:rPr>
        <w:t xml:space="preserve"> </w:t>
      </w:r>
      <w:proofErr w:type="spellStart"/>
      <w:r w:rsidRPr="00BB4342">
        <w:rPr>
          <w:b/>
          <w:bCs/>
          <w:sz w:val="20"/>
          <w:szCs w:val="20"/>
        </w:rPr>
        <w:t>sonucu</w:t>
      </w:r>
      <w:proofErr w:type="spellEnd"/>
    </w:p>
    <w:tbl>
      <w:tblPr>
        <w:tblStyle w:val="Tabellenraster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6"/>
      </w:tblGrid>
      <w:tr w:rsidR="00905306" w:rsidRPr="00BB4342" w14:paraId="5BD14206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5A034D2E" w14:textId="77777777" w:rsidR="00905306" w:rsidRPr="00BB4342" w:rsidRDefault="006F5EC7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39593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The request is rejected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:</w:t>
            </w:r>
          </w:p>
          <w:p w14:paraId="4BB4CF9A" w14:textId="3B038C10" w:rsidR="00905306" w:rsidRPr="00BB4342" w:rsidRDefault="00BB69BE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Başvuru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reddedilmiştir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:</w:t>
            </w:r>
          </w:p>
          <w:p w14:paraId="728D2461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11720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sz w:val="18"/>
                <w:szCs w:val="18"/>
              </w:rPr>
              <w:t>Prohibited substance / seeds are used</w:t>
            </w:r>
          </w:p>
          <w:p w14:paraId="2BB98A7C" w14:textId="1A268A1B" w:rsidR="00905306" w:rsidRPr="00BB4342" w:rsidRDefault="00BB69BE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sz w:val="18"/>
                <w:szCs w:val="18"/>
              </w:rPr>
              <w:t>Yasaklı</w:t>
            </w:r>
            <w:proofErr w:type="spellEnd"/>
            <w:r w:rsidR="00905306" w:rsidRPr="00BB4342">
              <w:rPr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sz w:val="18"/>
                <w:szCs w:val="18"/>
              </w:rPr>
              <w:t xml:space="preserve"> / </w:t>
            </w:r>
            <w:proofErr w:type="spellStart"/>
            <w:r w:rsidR="00905306" w:rsidRPr="00BB4342">
              <w:rPr>
                <w:sz w:val="18"/>
                <w:szCs w:val="18"/>
              </w:rPr>
              <w:t>tohum</w:t>
            </w:r>
            <w:proofErr w:type="spellEnd"/>
            <w:r w:rsidR="00905306" w:rsidRPr="00BB4342">
              <w:rPr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sz w:val="18"/>
                <w:szCs w:val="18"/>
              </w:rPr>
              <w:t>kullanılmıştır</w:t>
            </w:r>
            <w:proofErr w:type="spellEnd"/>
          </w:p>
          <w:p w14:paraId="08028A98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045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sz w:val="18"/>
                <w:szCs w:val="18"/>
              </w:rPr>
              <w:t>Incomplete documentation</w:t>
            </w:r>
          </w:p>
          <w:p w14:paraId="648BB100" w14:textId="25A1B35F" w:rsidR="00905306" w:rsidRPr="00BB4342" w:rsidRDefault="00BB69BE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sz w:val="18"/>
                <w:szCs w:val="18"/>
              </w:rPr>
              <w:t>Eksik</w:t>
            </w:r>
            <w:proofErr w:type="spellEnd"/>
            <w:r w:rsidR="00905306" w:rsidRPr="00BB4342">
              <w:rPr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sz w:val="18"/>
                <w:szCs w:val="18"/>
              </w:rPr>
              <w:t>belge</w:t>
            </w:r>
            <w:proofErr w:type="spellEnd"/>
          </w:p>
          <w:p w14:paraId="5E122749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52895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Other: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  <w:p w14:paraId="797A1700" w14:textId="63D6F650" w:rsidR="00905306" w:rsidRPr="00BB4342" w:rsidRDefault="00BB69BE" w:rsidP="00BB69BE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         </w:t>
            </w:r>
            <w:proofErr w:type="spellStart"/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>Diğer</w:t>
            </w:r>
            <w:proofErr w:type="spellEnd"/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</w:tc>
      </w:tr>
      <w:tr w:rsidR="00905306" w:rsidRPr="00BB4342" w14:paraId="123D82A1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05DED718" w14:textId="77777777" w:rsidR="00905306" w:rsidRPr="00BB4342" w:rsidRDefault="006F5EC7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4472C4" w:themeColor="accent1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3121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The request is accepted and the inspection can take place </w:t>
            </w:r>
          </w:p>
          <w:p w14:paraId="50EE714F" w14:textId="5CABEDCD" w:rsidR="00905306" w:rsidRPr="00BB4342" w:rsidRDefault="00BB69BE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4472C4" w:themeColor="accent1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Başvuru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kabul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edilmiştir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ve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denetim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gerçekleştirilebilir</w:t>
            </w:r>
            <w:proofErr w:type="spellEnd"/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67DC960" w14:textId="09CC5F8F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0457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9BE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sampling is required</w:t>
            </w:r>
          </w:p>
          <w:p w14:paraId="02A35460" w14:textId="632153D3" w:rsidR="00905306" w:rsidRPr="00BB4342" w:rsidRDefault="00BB69BE" w:rsidP="00820372">
            <w:pPr>
              <w:snapToGrid w:val="0"/>
              <w:spacing w:line="240" w:lineRule="auto"/>
              <w:ind w:left="457" w:hanging="142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alma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gerekli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değildir</w:t>
            </w:r>
            <w:proofErr w:type="spellEnd"/>
          </w:p>
          <w:p w14:paraId="4EE89AF3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768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Standing crop or plant sample is required and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4C8D3F56" w14:textId="5CEBFD84" w:rsidR="00905306" w:rsidRPr="00BB69BE" w:rsidRDefault="00BB69BE" w:rsidP="00820372">
            <w:pPr>
              <w:snapToGrid w:val="0"/>
              <w:spacing w:line="240" w:lineRule="auto"/>
              <w:ind w:left="457" w:hanging="142"/>
              <w:rPr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Ürün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veya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bitki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numunesi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gereklidir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 xml:space="preserve">MM/YYYY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tarihinde</w:t>
            </w:r>
            <w:proofErr w:type="spellEnd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alınmalıdır</w:t>
            </w:r>
            <w:proofErr w:type="spellEnd"/>
          </w:p>
          <w:p w14:paraId="61C395AA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7387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is required &amp;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27518947" w14:textId="4327DEDA" w:rsidR="00905306" w:rsidRPr="00BB4342" w:rsidRDefault="00BB69BE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Toprak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numunesi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gereklidir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&amp;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 xml:space="preserve">MM/YYYY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tarihinde</w:t>
            </w:r>
            <w:proofErr w:type="spellEnd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69BE">
              <w:rPr>
                <w:rFonts w:eastAsia="SimSun"/>
                <w:color w:val="auto"/>
                <w:sz w:val="18"/>
                <w:szCs w:val="18"/>
              </w:rPr>
              <w:t>alınmalıdır</w:t>
            </w:r>
            <w:proofErr w:type="spellEnd"/>
          </w:p>
          <w:p w14:paraId="7E0C3F8E" w14:textId="77777777" w:rsidR="00905306" w:rsidRPr="00BB4342" w:rsidRDefault="006F5EC7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71817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Other: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  <w:p w14:paraId="36EF37D4" w14:textId="166B2FDA" w:rsidR="00905306" w:rsidRPr="00BB4342" w:rsidRDefault="00BB69BE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  <w:lang w:eastAsia="zh-CN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   </w:t>
            </w:r>
            <w:proofErr w:type="spellStart"/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>Diğer</w:t>
            </w:r>
            <w:proofErr w:type="spellEnd"/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</w:tc>
      </w:tr>
      <w:tr w:rsidR="00905306" w:rsidRPr="00BB4342" w14:paraId="065553F4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5CC92052" w14:textId="77777777" w:rsidR="00905306" w:rsidRPr="006D3C85" w:rsidRDefault="006F5EC7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6671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 w:rsidRPr="006D3C85"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Inspection assignment</w:t>
            </w:r>
            <w:r w:rsidR="00905306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05306" w:rsidRPr="006D3C85"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(if applicable)</w:t>
            </w:r>
          </w:p>
          <w:p w14:paraId="2AE9CEB8" w14:textId="1C235BBE" w:rsidR="00905306" w:rsidRPr="006D3C85" w:rsidRDefault="00BB69BE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auto"/>
                <w:sz w:val="18"/>
                <w:szCs w:val="18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   </w:t>
            </w:r>
            <w:proofErr w:type="spellStart"/>
            <w:r w:rsidR="00905306" w:rsidRPr="006D3C85">
              <w:rPr>
                <w:rFonts w:eastAsia="SimSun"/>
                <w:b/>
                <w:bCs/>
                <w:color w:val="auto"/>
                <w:sz w:val="18"/>
                <w:szCs w:val="18"/>
              </w:rPr>
              <w:t>Denetim</w:t>
            </w:r>
            <w:proofErr w:type="spellEnd"/>
            <w:r w:rsidR="00905306" w:rsidRPr="006D3C85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="0043738E">
              <w:rPr>
                <w:rFonts w:eastAsia="SimSun"/>
                <w:b/>
                <w:bCs/>
                <w:color w:val="auto"/>
                <w:sz w:val="18"/>
                <w:szCs w:val="18"/>
              </w:rPr>
              <w:t>ataması</w:t>
            </w:r>
            <w:proofErr w:type="spellEnd"/>
            <w:r w:rsidR="0043738E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05306" w:rsidRPr="006D3C85">
              <w:rPr>
                <w:rFonts w:eastAsia="SimSun"/>
                <w:b/>
                <w:bCs/>
                <w:color w:val="auto"/>
                <w:sz w:val="18"/>
                <w:szCs w:val="18"/>
              </w:rPr>
              <w:t>(</w:t>
            </w:r>
            <w:proofErr w:type="spellStart"/>
            <w:r w:rsidR="00905306" w:rsidRPr="006D3C85">
              <w:rPr>
                <w:rFonts w:eastAsia="SimSun"/>
                <w:b/>
                <w:bCs/>
                <w:color w:val="auto"/>
                <w:sz w:val="18"/>
                <w:szCs w:val="18"/>
              </w:rPr>
              <w:t>varsa</w:t>
            </w:r>
            <w:proofErr w:type="spellEnd"/>
            <w:r w:rsidR="00905306" w:rsidRPr="006D3C85">
              <w:rPr>
                <w:rFonts w:eastAsia="SimSun"/>
                <w:b/>
                <w:bCs/>
                <w:color w:val="auto"/>
                <w:sz w:val="18"/>
                <w:szCs w:val="18"/>
              </w:rPr>
              <w:t>)</w:t>
            </w:r>
          </w:p>
          <w:p w14:paraId="66AC3605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nspection date: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77A13B19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Denetim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tarihi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7F6533C0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nspection </w:t>
            </w: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time of duration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(days)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：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687F4EC0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Denetim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süresi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gün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):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76FCFB48" w14:textId="77777777" w:rsidR="00905306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nspector: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6240E9B2" w14:textId="77777777" w:rsidR="00905306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proofErr w:type="spellStart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Denetçi</w:t>
            </w:r>
            <w:proofErr w:type="spellEnd"/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6F524B45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>P</w:t>
            </w:r>
            <w:r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oints to attention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431E8EB3" w14:textId="77777777" w:rsidR="00905306" w:rsidRPr="006D3C85" w:rsidRDefault="00905306" w:rsidP="00820372">
            <w:pPr>
              <w:pStyle w:val="Listenabsatz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>Dikkat</w:t>
            </w:r>
            <w:proofErr w:type="spellEnd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>edilecek</w:t>
            </w:r>
            <w:proofErr w:type="spellEnd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>noktalar</w:t>
            </w:r>
            <w:proofErr w:type="spellEnd"/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05306" w:rsidRPr="00BB4342" w14:paraId="05872E17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0706682C" w14:textId="77777777" w:rsidR="00905306" w:rsidRPr="00BB4342" w:rsidRDefault="00905306" w:rsidP="00820372">
            <w:pPr>
              <w:snapToGrid w:val="0"/>
              <w:spacing w:line="240" w:lineRule="auto"/>
              <w:rPr>
                <w:sz w:val="18"/>
                <w:szCs w:val="18"/>
              </w:rPr>
            </w:pPr>
            <w:r w:rsidRPr="00BB4342">
              <w:rPr>
                <w:sz w:val="18"/>
                <w:szCs w:val="18"/>
              </w:rPr>
              <w:t xml:space="preserve">Reviewer Name &amp; Signature: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  <w:p w14:paraId="1BD7081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8"/>
                <w:szCs w:val="18"/>
              </w:rPr>
            </w:pPr>
            <w:proofErr w:type="spellStart"/>
            <w:r w:rsidRPr="00BB4342">
              <w:rPr>
                <w:sz w:val="18"/>
                <w:szCs w:val="18"/>
              </w:rPr>
              <w:t>Değerlendirenin</w:t>
            </w:r>
            <w:proofErr w:type="spellEnd"/>
            <w:r w:rsidRPr="00BB4342">
              <w:rPr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sz w:val="18"/>
                <w:szCs w:val="18"/>
              </w:rPr>
              <w:t>adı</w:t>
            </w:r>
            <w:proofErr w:type="spellEnd"/>
            <w:r w:rsidRPr="00BB4342">
              <w:rPr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sz w:val="18"/>
                <w:szCs w:val="18"/>
              </w:rPr>
              <w:t>ve</w:t>
            </w:r>
            <w:proofErr w:type="spellEnd"/>
            <w:r w:rsidRPr="00BB4342">
              <w:rPr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sz w:val="18"/>
                <w:szCs w:val="18"/>
              </w:rPr>
              <w:t>imzası</w:t>
            </w:r>
            <w:proofErr w:type="spellEnd"/>
            <w:r w:rsidRPr="00BB4342">
              <w:rPr>
                <w:sz w:val="18"/>
                <w:szCs w:val="18"/>
              </w:rPr>
              <w:t xml:space="preserve">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  <w:p w14:paraId="235D7B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sz w:val="18"/>
                <w:szCs w:val="18"/>
              </w:rPr>
              <w:t xml:space="preserve">Date: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  <w:p w14:paraId="544C132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sz w:val="18"/>
                <w:szCs w:val="18"/>
              </w:rPr>
              <w:t>Tarih</w:t>
            </w:r>
            <w:proofErr w:type="spellEnd"/>
            <w:r w:rsidRPr="00BB4342">
              <w:rPr>
                <w:sz w:val="18"/>
                <w:szCs w:val="18"/>
              </w:rPr>
              <w:t xml:space="preserve">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</w:tc>
      </w:tr>
    </w:tbl>
    <w:p w14:paraId="2DFFCBF3" w14:textId="77777777" w:rsidR="00905306" w:rsidRDefault="00905306" w:rsidP="00905306">
      <w:pPr>
        <w:snapToGrid w:val="0"/>
        <w:spacing w:before="240"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</w:rPr>
      </w:pPr>
      <w:r w:rsidRPr="00BB4342">
        <w:rPr>
          <w:rFonts w:eastAsia="SimSun"/>
          <w:b/>
          <w:i/>
          <w:iCs/>
          <w:color w:val="auto"/>
          <w:sz w:val="20"/>
          <w:szCs w:val="20"/>
          <w:u w:val="single"/>
        </w:rPr>
        <w:t>Attention</w:t>
      </w:r>
      <w:r w:rsidRPr="00BB4342">
        <w:rPr>
          <w:rFonts w:eastAsia="SimSun"/>
          <w:b/>
          <w:i/>
          <w:iCs/>
          <w:color w:val="auto"/>
          <w:sz w:val="20"/>
          <w:szCs w:val="20"/>
        </w:rPr>
        <w:t>: the final decision is taken only after the evaluation of the on-site inspection report and the analysis results for the samples collected, and will be communicated to the operator by official notification.</w:t>
      </w:r>
    </w:p>
    <w:p w14:paraId="493FE778" w14:textId="2295F433" w:rsidR="00905306" w:rsidRDefault="00905306" w:rsidP="00BB69BE">
      <w:pPr>
        <w:snapToGrid w:val="0"/>
        <w:spacing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</w:rPr>
      </w:pP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  <w:u w:val="single"/>
        </w:rPr>
        <w:lastRenderedPageBreak/>
        <w:t>Dikkat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: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nihai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karar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yalnızca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Yerinde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Denetim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raporunun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ve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alınan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numunelerin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analiz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sonuçlarının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değerlendirilmesinden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sonra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alınacak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ve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i</w:t>
      </w:r>
      <w:r w:rsidR="0043738E">
        <w:rPr>
          <w:rFonts w:eastAsia="SimSun"/>
          <w:b/>
          <w:i/>
          <w:iCs/>
          <w:color w:val="auto"/>
          <w:sz w:val="20"/>
          <w:szCs w:val="20"/>
        </w:rPr>
        <w:t>operatör</w:t>
      </w:r>
      <w:r w:rsidRPr="00BB4342">
        <w:rPr>
          <w:rFonts w:eastAsia="SimSun"/>
          <w:b/>
          <w:i/>
          <w:iCs/>
          <w:color w:val="auto"/>
          <w:sz w:val="20"/>
          <w:szCs w:val="20"/>
        </w:rPr>
        <w:t>e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resmî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bildirimle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 xml:space="preserve"> </w:t>
      </w:r>
      <w:proofErr w:type="spellStart"/>
      <w:r w:rsidRPr="00BB4342">
        <w:rPr>
          <w:rFonts w:eastAsia="SimSun"/>
          <w:b/>
          <w:i/>
          <w:iCs/>
          <w:color w:val="auto"/>
          <w:sz w:val="20"/>
          <w:szCs w:val="20"/>
        </w:rPr>
        <w:t>iletilecektir</w:t>
      </w:r>
      <w:proofErr w:type="spellEnd"/>
      <w:r w:rsidRPr="00BB4342">
        <w:rPr>
          <w:rFonts w:eastAsia="SimSun"/>
          <w:b/>
          <w:i/>
          <w:iCs/>
          <w:color w:val="auto"/>
          <w:sz w:val="20"/>
          <w:szCs w:val="20"/>
        </w:rPr>
        <w:t>.</w:t>
      </w:r>
    </w:p>
    <w:p w14:paraId="339FB74B" w14:textId="77777777" w:rsidR="00905306" w:rsidRDefault="00905306" w:rsidP="00905306">
      <w:pPr>
        <w:pStyle w:val="Listenabsatz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106A3A">
        <w:rPr>
          <w:rFonts w:hint="eastAsia"/>
          <w:b/>
          <w:bCs/>
          <w:szCs w:val="21"/>
        </w:rPr>
        <w:t xml:space="preserve">Inspection report </w:t>
      </w:r>
      <w:r>
        <w:rPr>
          <w:b/>
          <w:bCs/>
          <w:szCs w:val="21"/>
        </w:rPr>
        <w:t xml:space="preserve">(to be </w:t>
      </w:r>
      <w:r>
        <w:rPr>
          <w:rFonts w:hint="eastAsia"/>
          <w:b/>
          <w:bCs/>
          <w:szCs w:val="21"/>
        </w:rPr>
        <w:t xml:space="preserve">filled </w:t>
      </w:r>
      <w:r>
        <w:rPr>
          <w:b/>
          <w:bCs/>
          <w:szCs w:val="21"/>
        </w:rPr>
        <w:t xml:space="preserve">out </w:t>
      </w:r>
      <w:r>
        <w:rPr>
          <w:rFonts w:hint="eastAsia"/>
          <w:b/>
          <w:bCs/>
          <w:szCs w:val="21"/>
        </w:rPr>
        <w:t>by inspector after onsite inspection</w:t>
      </w:r>
      <w:r>
        <w:rPr>
          <w:b/>
          <w:bCs/>
          <w:szCs w:val="21"/>
        </w:rPr>
        <w:t>)</w:t>
      </w:r>
    </w:p>
    <w:p w14:paraId="114783C7" w14:textId="77777777" w:rsidR="00905306" w:rsidRPr="00414508" w:rsidRDefault="00905306" w:rsidP="00905306">
      <w:pPr>
        <w:pStyle w:val="Listenabsatz"/>
        <w:snapToGrid w:val="0"/>
        <w:spacing w:before="240" w:after="120" w:line="240" w:lineRule="auto"/>
        <w:ind w:left="426" w:hanging="426"/>
        <w:rPr>
          <w:b/>
          <w:bCs/>
          <w:szCs w:val="21"/>
          <w:lang w:val="de-DE"/>
        </w:rPr>
      </w:pPr>
      <w:proofErr w:type="spellStart"/>
      <w:r w:rsidRPr="00414508">
        <w:rPr>
          <w:b/>
          <w:bCs/>
          <w:szCs w:val="21"/>
          <w:lang w:val="de-DE"/>
        </w:rPr>
        <w:t>Denetim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raporu</w:t>
      </w:r>
      <w:proofErr w:type="spellEnd"/>
      <w:r w:rsidRPr="00414508">
        <w:rPr>
          <w:b/>
          <w:bCs/>
          <w:szCs w:val="21"/>
          <w:lang w:val="de-DE"/>
        </w:rPr>
        <w:t xml:space="preserve"> (</w:t>
      </w:r>
      <w:proofErr w:type="spellStart"/>
      <w:r w:rsidRPr="00414508">
        <w:rPr>
          <w:b/>
          <w:bCs/>
          <w:szCs w:val="21"/>
          <w:lang w:val="de-DE"/>
        </w:rPr>
        <w:t>yerinde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denetimden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sonra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denetçi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tarafından</w:t>
      </w:r>
      <w:proofErr w:type="spellEnd"/>
      <w:r w:rsidRPr="00414508">
        <w:rPr>
          <w:b/>
          <w:bCs/>
          <w:szCs w:val="21"/>
          <w:lang w:val="de-DE"/>
        </w:rPr>
        <w:t xml:space="preserve"> </w:t>
      </w:r>
      <w:proofErr w:type="spellStart"/>
      <w:r w:rsidRPr="00414508">
        <w:rPr>
          <w:b/>
          <w:bCs/>
          <w:szCs w:val="21"/>
          <w:lang w:val="de-DE"/>
        </w:rPr>
        <w:t>doldurulacaktır</w:t>
      </w:r>
      <w:proofErr w:type="spellEnd"/>
      <w:r w:rsidRPr="00414508">
        <w:rPr>
          <w:b/>
          <w:bCs/>
          <w:szCs w:val="21"/>
          <w:lang w:val="de-DE"/>
        </w:rPr>
        <w:t>)</w:t>
      </w:r>
    </w:p>
    <w:p w14:paraId="7F97205D" w14:textId="77777777" w:rsidR="00905306" w:rsidRPr="00414508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b/>
          <w:bCs/>
          <w:szCs w:val="21"/>
          <w:lang w:val="de-DE"/>
        </w:rPr>
      </w:pPr>
    </w:p>
    <w:p w14:paraId="63C17D07" w14:textId="77777777" w:rsidR="00905306" w:rsidRPr="006D3C85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nspection date: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10E66F74" w14:textId="77777777" w:rsidR="00905306" w:rsidRPr="006D3C85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Denetim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tarihi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734E7CEB" w14:textId="77777777" w:rsidR="00905306" w:rsidRPr="006D3C85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nspection </w:t>
      </w:r>
      <w:r w:rsidRPr="006D3C85">
        <w:rPr>
          <w:rFonts w:eastAsia="SimSun"/>
          <w:color w:val="auto"/>
          <w:sz w:val="20"/>
          <w:szCs w:val="20"/>
          <w:lang w:eastAsia="zh-CN"/>
        </w:rPr>
        <w:t>time of duration</w:t>
      </w:r>
      <w:r>
        <w:rPr>
          <w:rFonts w:eastAsia="SimSun"/>
          <w:color w:val="auto"/>
          <w:sz w:val="20"/>
          <w:szCs w:val="20"/>
          <w:lang w:eastAsia="zh-CN"/>
        </w:rPr>
        <w:t xml:space="preserve"> 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>(days)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>：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251B4406" w14:textId="77777777" w:rsidR="00905306" w:rsidRPr="006D3C85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Denetim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 </w:t>
      </w: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süresi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 (</w:t>
      </w: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gün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):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220D6F60" w14:textId="77777777" w:rsidR="00905306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nspector: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78767D81" w14:textId="77777777" w:rsidR="00905306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6D3C85">
        <w:rPr>
          <w:rFonts w:eastAsia="SimSun"/>
          <w:color w:val="auto"/>
          <w:sz w:val="20"/>
          <w:szCs w:val="20"/>
          <w:lang w:eastAsia="zh-CN"/>
        </w:rPr>
        <w:t>Denetçi</w:t>
      </w:r>
      <w:proofErr w:type="spellEnd"/>
      <w:r w:rsidRPr="006D3C85">
        <w:rPr>
          <w:rFonts w:eastAsia="SimSun"/>
          <w:color w:val="auto"/>
          <w:sz w:val="20"/>
          <w:szCs w:val="20"/>
          <w:lang w:eastAsia="zh-CN"/>
        </w:rPr>
        <w:t xml:space="preserve">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74B9B093" w14:textId="77777777" w:rsidR="00905306" w:rsidRDefault="00905306" w:rsidP="00905306">
      <w:pPr>
        <w:pStyle w:val="Listenabsatz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</w:p>
    <w:tbl>
      <w:tblPr>
        <w:tblStyle w:val="Tabellenraster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27"/>
        <w:gridCol w:w="2379"/>
        <w:gridCol w:w="2856"/>
        <w:gridCol w:w="2204"/>
      </w:tblGrid>
      <w:tr w:rsidR="00905306" w:rsidRPr="00BB4342" w14:paraId="114C722B" w14:textId="77777777" w:rsidTr="00BB69BE">
        <w:tc>
          <w:tcPr>
            <w:tcW w:w="1496" w:type="dxa"/>
            <w:vAlign w:val="center"/>
          </w:tcPr>
          <w:p w14:paraId="12B7FB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Checkpoint</w:t>
            </w:r>
          </w:p>
          <w:p w14:paraId="372CC0D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Kontrol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Noktası</w:t>
            </w:r>
            <w:proofErr w:type="spellEnd"/>
          </w:p>
        </w:tc>
        <w:tc>
          <w:tcPr>
            <w:tcW w:w="2387" w:type="dxa"/>
            <w:vAlign w:val="center"/>
          </w:tcPr>
          <w:p w14:paraId="4AEF1F3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Description</w:t>
            </w:r>
          </w:p>
          <w:p w14:paraId="528C9D4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Açıklama</w:t>
            </w:r>
            <w:proofErr w:type="spellEnd"/>
          </w:p>
        </w:tc>
        <w:tc>
          <w:tcPr>
            <w:tcW w:w="2866" w:type="dxa"/>
            <w:vAlign w:val="center"/>
          </w:tcPr>
          <w:p w14:paraId="7779832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Compliance Criteria</w:t>
            </w:r>
          </w:p>
          <w:p w14:paraId="0BA9666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Uygunluk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Kriterleri</w:t>
            </w:r>
            <w:proofErr w:type="spellEnd"/>
          </w:p>
        </w:tc>
        <w:tc>
          <w:tcPr>
            <w:tcW w:w="2217" w:type="dxa"/>
            <w:vAlign w:val="center"/>
          </w:tcPr>
          <w:p w14:paraId="7CC970C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Inspector</w:t>
            </w:r>
            <w:r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 xml:space="preserve"> comments</w:t>
            </w:r>
          </w:p>
          <w:p w14:paraId="56F85E7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Denetçi</w:t>
            </w:r>
            <w:proofErr w:type="spellEnd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yorumları</w:t>
            </w:r>
            <w:proofErr w:type="spellEnd"/>
          </w:p>
        </w:tc>
      </w:tr>
      <w:tr w:rsidR="00905306" w:rsidRPr="00BB4342" w14:paraId="2353D51D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3CC48F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C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ompliance of </w:t>
            </w:r>
            <w:r>
              <w:rPr>
                <w:rFonts w:eastAsia="SimSun"/>
                <w:color w:val="auto"/>
                <w:sz w:val="18"/>
                <w:szCs w:val="18"/>
              </w:rPr>
              <w:t>Non-Prohibited Inputs</w:t>
            </w:r>
          </w:p>
          <w:p w14:paraId="5BD222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Yasaklanmamış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Girdilere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Uygunluk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277BE9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Confirm that 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n</w:t>
            </w:r>
            <w:r>
              <w:rPr>
                <w:rFonts w:eastAsia="SimSun"/>
                <w:color w:val="auto"/>
                <w:sz w:val="18"/>
                <w:szCs w:val="18"/>
              </w:rPr>
              <w:t>o unauthorized substances were applied during the previous 3 years (EU: 36 months, NOP: 36 months, JAS</w:t>
            </w:r>
            <w:proofErr w:type="gramStart"/>
            <w:r>
              <w:rPr>
                <w:rFonts w:eastAsia="SimSun"/>
                <w:color w:val="auto"/>
                <w:sz w:val="18"/>
                <w:szCs w:val="18"/>
              </w:rPr>
              <w:t>?? )</w:t>
            </w:r>
            <w:proofErr w:type="gramEnd"/>
            <w:r>
              <w:rPr>
                <w:rFonts w:eastAsia="SimSun"/>
                <w:color w:val="auto"/>
                <w:sz w:val="18"/>
                <w:szCs w:val="18"/>
              </w:rPr>
              <w:t>.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  <w:p w14:paraId="57B20151" w14:textId="2FD1E4C5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Önceki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yıl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içinde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y</w:t>
            </w:r>
            <w:r w:rsidR="0043738E">
              <w:rPr>
                <w:rFonts w:eastAsia="SimSun"/>
                <w:color w:val="auto"/>
                <w:sz w:val="18"/>
                <w:szCs w:val="18"/>
              </w:rPr>
              <w:t>asaklı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maddelerin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uygulanmadığını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doğrulayın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(AB: 36 ay, NOP: 36 ay, JAS</w:t>
            </w:r>
            <w:proofErr w:type="gramStart"/>
            <w:r>
              <w:rPr>
                <w:rFonts w:eastAsia="SimSun"/>
                <w:color w:val="auto"/>
                <w:sz w:val="18"/>
                <w:szCs w:val="18"/>
              </w:rPr>
              <w:t>?? )</w:t>
            </w:r>
            <w:proofErr w:type="gramEnd"/>
            <w:r>
              <w:rPr>
                <w:rFonts w:eastAsia="SimSun"/>
                <w:color w:val="auto"/>
                <w:sz w:val="18"/>
                <w:szCs w:val="18"/>
              </w:rPr>
              <w:t>.</w:t>
            </w: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62E9722A" w14:textId="0CB0C672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0157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 xml:space="preserve">Input records (invoices, declarations)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and farming records</w:t>
            </w:r>
            <w:r w:rsidR="006E12ED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(if applicable)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cover the full 3-year period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and consistency with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onsite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conditions</w:t>
            </w:r>
          </w:p>
          <w:p w14:paraId="30CDAB1F" w14:textId="70C9E706" w:rsidR="00905306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18"/>
                <w:szCs w:val="18"/>
              </w:rPr>
              <w:t xml:space="preserve">   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Girdi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kayıtları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faturalar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beyanlar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)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43738E">
              <w:rPr>
                <w:rFonts w:eastAsia="SimSun"/>
                <w:color w:val="auto"/>
                <w:sz w:val="18"/>
                <w:szCs w:val="18"/>
              </w:rPr>
              <w:t>arazi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kayıtları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varsa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) 3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yıllık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dönemin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tamamını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kapsar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sahadaki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koşullarla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tutarlıdır</w:t>
            </w:r>
            <w:proofErr w:type="spellEnd"/>
          </w:p>
          <w:p w14:paraId="5D2A9362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699773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No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treatment of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prohibited substances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in the past 3 years</w:t>
            </w:r>
          </w:p>
          <w:p w14:paraId="45650F9C" w14:textId="76A7C3BA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color w:val="auto"/>
                <w:sz w:val="18"/>
                <w:szCs w:val="18"/>
                <w:lang w:eastAsia="zh-CN"/>
              </w:rPr>
              <w:t xml:space="preserve">     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Son 3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yılda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yasaklanmış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maddelerle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herhangi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bir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uygulama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yapılmamıştır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5114BAEC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4B9ACEC3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62238A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Eligibility of Land Status</w:t>
            </w:r>
          </w:p>
          <w:p w14:paraId="08780B7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Arazi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Durumunun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Uygunluğu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005C42B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Verify that the plot status (cultivated, fallow, virgin, previously certified) matches the declared category and supporting evidence.</w:t>
            </w:r>
          </w:p>
          <w:p w14:paraId="6E7793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durumunun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ekili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nadas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işlenmemiş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daha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önce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sertifikalandırılmış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beyan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edilen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kategori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ve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destekleyici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kanıtlarla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eşleştiğini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doğrulayın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>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7C63C5AF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56441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Land status clearly stated</w:t>
            </w:r>
          </w:p>
          <w:p w14:paraId="1AA3CDC7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99718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Arazi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durumu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açıkça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belirtildi</w:t>
            </w:r>
            <w:proofErr w:type="spellEnd"/>
          </w:p>
          <w:p w14:paraId="191A00DF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4842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onsite conditions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match declaration (e.g., photos, contracts, statements)</w:t>
            </w:r>
          </w:p>
          <w:p w14:paraId="15A0199F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09419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Sahadaki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koşullar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beyanla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uyumludur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örn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.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fotoğraflar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sözleşmeler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beyanlar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)</w:t>
            </w:r>
          </w:p>
          <w:p w14:paraId="3A039B7D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43894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If fallow/virgin: matches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the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evidence of no cultivation provided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  <w:p w14:paraId="3770E32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57139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MS Gothic" w:eastAsia="MS Gothic" w:hAnsi="MS Gothic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Nadas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>/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işlenmemiş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ise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sunulan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ekim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yapılmadığına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dair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kanıtla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uyumludur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00C61EDE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6CB73965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0CFAFD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On-Site Inspection</w:t>
            </w:r>
          </w:p>
          <w:p w14:paraId="13E7D3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Yerinde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</w:rPr>
              <w:t>Denetim</w:t>
            </w:r>
            <w:proofErr w:type="spellEnd"/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3FB824D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>
              <w:rPr>
                <w:rFonts w:eastAsia="SimSun"/>
                <w:color w:val="auto"/>
                <w:sz w:val="18"/>
                <w:szCs w:val="18"/>
              </w:rPr>
              <w:t>he plots are accessible and that no cultivation activities have commenced prior to inspection.</w:t>
            </w:r>
          </w:p>
          <w:p w14:paraId="166B597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Parseller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erişilebilirdir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ve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denetimden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önce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hiçbir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yetiştirme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faaliyetine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başlanmamıştır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2F5373D5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87599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771990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No cultivation activities started</w:t>
            </w:r>
          </w:p>
          <w:p w14:paraId="2F8F912A" w14:textId="043F5AAB" w:rsidR="00905306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Yetiştirme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faaliyetleri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başlamadı</w:t>
            </w:r>
            <w:proofErr w:type="spellEnd"/>
          </w:p>
          <w:p w14:paraId="31C0C97B" w14:textId="77777777" w:rsidR="00905306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39353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771990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Plots identifiable and accessible for inspection</w:t>
            </w:r>
          </w:p>
          <w:p w14:paraId="4BFE49A0" w14:textId="62FCF975" w:rsidR="00905306" w:rsidRPr="00414508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val="de-DE"/>
              </w:rPr>
            </w:pPr>
            <w:r w:rsidRPr="00F915E8"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Parseller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belirlenebilir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ve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denetim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için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/>
              </w:rPr>
              <w:t>erişilebilir</w:t>
            </w:r>
            <w:proofErr w:type="spellEnd"/>
          </w:p>
          <w:p w14:paraId="6CB8309C" w14:textId="77777777" w:rsidR="006E12ED" w:rsidRDefault="006F5EC7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31237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 xml:space="preserve"> interview is possible for all </w:t>
            </w:r>
            <w:r w:rsidR="006E12ED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</w:p>
          <w:p w14:paraId="7C2A0B5D" w14:textId="77777777" w:rsidR="006E12ED" w:rsidRDefault="006E12ED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>necessary persons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 xml:space="preserve">(field </w:t>
            </w:r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</w:p>
          <w:p w14:paraId="4FDD6CD5" w14:textId="77777777" w:rsidR="006E12ED" w:rsidRDefault="006E12ED" w:rsidP="006E12ED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 xml:space="preserve">owner,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neighbour,</w:t>
            </w: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</w:t>
            </w:r>
          </w:p>
          <w:p w14:paraId="67DDCBE6" w14:textId="77777777" w:rsidR="006E12ED" w:rsidRDefault="006E12ED" w:rsidP="006E12ED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employees,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old</w:t>
            </w:r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owner,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  <w:p w14:paraId="75527D07" w14:textId="1CC08281" w:rsidR="006E12ED" w:rsidRDefault="006E12ED" w:rsidP="006E12ED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authorities…</w:t>
            </w:r>
          </w:p>
          <w:p w14:paraId="159BD6E5" w14:textId="77777777" w:rsidR="006E12ED" w:rsidRDefault="006E12ED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gerekli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tüm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kişilerle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 (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tarla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</w:p>
          <w:p w14:paraId="0D7A0410" w14:textId="77777777" w:rsidR="006E12ED" w:rsidRDefault="006E12ED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sahibi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komşu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çalışanlar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r>
              <w:rPr>
                <w:rFonts w:eastAsia="SimSun"/>
                <w:color w:val="auto"/>
                <w:sz w:val="18"/>
                <w:szCs w:val="18"/>
              </w:rPr>
              <w:t xml:space="preserve">    </w:t>
            </w:r>
          </w:p>
          <w:p w14:paraId="3688ABB9" w14:textId="77777777" w:rsidR="006E12ED" w:rsidRDefault="006E12ED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eski</w:t>
            </w:r>
            <w:proofErr w:type="spellEnd"/>
            <w:r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sahip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,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yetkililer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…) </w:t>
            </w:r>
            <w:r>
              <w:rPr>
                <w:rFonts w:eastAsia="SimSun"/>
                <w:color w:val="auto"/>
                <w:sz w:val="18"/>
                <w:szCs w:val="18"/>
              </w:rPr>
              <w:t xml:space="preserve">   </w:t>
            </w:r>
          </w:p>
          <w:p w14:paraId="2739A3C8" w14:textId="0EB58C11" w:rsidR="00905306" w:rsidRDefault="006E12ED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görüşme</w:t>
            </w:r>
            <w:proofErr w:type="spellEnd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mümkündür</w:t>
            </w:r>
            <w:proofErr w:type="spellEnd"/>
          </w:p>
          <w:p w14:paraId="694CF4D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7485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onsite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photos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were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taken by inspecto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r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and attached in IR</w:t>
            </w:r>
          </w:p>
          <w:p w14:paraId="6C6E0B5D" w14:textId="77777777" w:rsidR="006E12ED" w:rsidRDefault="006E12ED" w:rsidP="006E12ED">
            <w:pPr>
              <w:snapToGrid w:val="0"/>
              <w:spacing w:line="240" w:lineRule="auto"/>
              <w:ind w:left="32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MS Gothic" w:eastAsia="MS Gothic" w:hAnsi="MS Gothic"/>
                <w:color w:val="auto"/>
                <w:sz w:val="18"/>
                <w:szCs w:val="18"/>
              </w:rPr>
              <w:t xml:space="preserve">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denetçi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tarafından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43738E">
              <w:rPr>
                <w:rFonts w:eastAsia="SimSun"/>
                <w:color w:val="auto"/>
                <w:sz w:val="18"/>
                <w:szCs w:val="18"/>
                <w:lang w:eastAsia="zh-CN"/>
              </w:rPr>
              <w:t>sahada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</w:t>
            </w:r>
          </w:p>
          <w:p w14:paraId="73EB0892" w14:textId="77777777" w:rsidR="006E12ED" w:rsidRDefault="006E12ED" w:rsidP="006E12ED">
            <w:pPr>
              <w:snapToGrid w:val="0"/>
              <w:spacing w:line="240" w:lineRule="auto"/>
              <w:ind w:left="32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fotoğraflar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çekildi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ve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IR'ye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</w:t>
            </w:r>
          </w:p>
          <w:p w14:paraId="4858CE01" w14:textId="6E57D0C6" w:rsidR="00905306" w:rsidRPr="00BB4342" w:rsidRDefault="006E12ED" w:rsidP="006E12ED">
            <w:pPr>
              <w:snapToGrid w:val="0"/>
              <w:spacing w:line="240" w:lineRule="auto"/>
              <w:ind w:left="32" w:firstLine="0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eklendi</w:t>
            </w:r>
            <w:proofErr w:type="spellEnd"/>
          </w:p>
        </w:tc>
        <w:tc>
          <w:tcPr>
            <w:tcW w:w="2217" w:type="dxa"/>
            <w:shd w:val="clear" w:color="auto" w:fill="FBE4D5" w:themeFill="accent2" w:themeFillTint="33"/>
          </w:tcPr>
          <w:p w14:paraId="11E3D6E1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lastRenderedPageBreak/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59AC7CA7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4C21D8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Risk Assessment</w:t>
            </w:r>
          </w:p>
          <w:p w14:paraId="4983DC9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Risk </w:t>
            </w: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Değerlendirmesi</w:t>
            </w:r>
            <w:proofErr w:type="spellEnd"/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62B26D36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09493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Low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7214A115" w14:textId="4A497391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)</w:t>
            </w:r>
            <w:r w:rsidR="00313384">
              <w:rPr>
                <w:rFonts w:eastAsia="SimSun"/>
                <w:color w:val="auto"/>
                <w:sz w:val="18"/>
                <w:szCs w:val="18"/>
              </w:rPr>
              <w:t>d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e </w:t>
            </w:r>
            <w:proofErr w:type="spellStart"/>
            <w:r w:rsidR="00313384">
              <w:rPr>
                <w:rFonts w:eastAsia="SimSun"/>
                <w:color w:val="auto"/>
                <w:sz w:val="18"/>
                <w:szCs w:val="18"/>
              </w:rPr>
              <w:t>yasaklı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uygulanma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riski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düşük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1C74951F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79394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High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3F898EB8" w14:textId="51F7D303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Parsel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(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ler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)</w:t>
            </w:r>
            <w:r w:rsidR="00313384">
              <w:rPr>
                <w:rFonts w:eastAsia="SimSun"/>
                <w:color w:val="auto"/>
                <w:sz w:val="18"/>
                <w:szCs w:val="18"/>
              </w:rPr>
              <w:t>d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e </w:t>
            </w:r>
            <w:proofErr w:type="spellStart"/>
            <w:r w:rsidR="00313384">
              <w:rPr>
                <w:rFonts w:eastAsia="SimSun"/>
                <w:color w:val="auto"/>
                <w:sz w:val="18"/>
                <w:szCs w:val="18"/>
              </w:rPr>
              <w:t>yasaklı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madde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uygulanma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riski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yüksek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1B34F520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</w:p>
        </w:tc>
      </w:tr>
      <w:tr w:rsidR="00905306" w:rsidRPr="00BB4342" w14:paraId="22DAFB68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4936FD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Sampling</w:t>
            </w:r>
          </w:p>
          <w:p w14:paraId="5D974C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proofErr w:type="spellStart"/>
            <w:r w:rsidRPr="00BB4342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Pr="00BB4342">
              <w:rPr>
                <w:rFonts w:eastAsia="SimSun"/>
                <w:color w:val="auto"/>
                <w:sz w:val="18"/>
                <w:szCs w:val="18"/>
              </w:rPr>
              <w:t xml:space="preserve"> Alma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1057A2C9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34524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No sampling was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done</w:t>
            </w:r>
          </w:p>
          <w:p w14:paraId="0D0CA6F4" w14:textId="6B176EC3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Numune</w:t>
            </w:r>
            <w:proofErr w:type="spellEnd"/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alma </w:t>
            </w:r>
            <w:proofErr w:type="spellStart"/>
            <w:r w:rsidR="00905306">
              <w:rPr>
                <w:rFonts w:eastAsia="SimSun"/>
                <w:color w:val="auto"/>
                <w:sz w:val="18"/>
                <w:szCs w:val="18"/>
              </w:rPr>
              <w:t>yapılmadı</w:t>
            </w:r>
            <w:proofErr w:type="spellEnd"/>
          </w:p>
          <w:p w14:paraId="396D9F61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94303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ample was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aken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from s</w:t>
            </w:r>
            <w:r w:rsidR="00905306" w:rsidRPr="00106A3A">
              <w:rPr>
                <w:rFonts w:eastAsia="SimSun"/>
                <w:color w:val="auto"/>
                <w:sz w:val="18"/>
                <w:szCs w:val="18"/>
              </w:rPr>
              <w:t>tand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ing</w:t>
            </w:r>
            <w:r w:rsidR="00905306" w:rsidRPr="00106A3A">
              <w:rPr>
                <w:rFonts w:eastAsia="SimSun"/>
                <w:color w:val="auto"/>
                <w:sz w:val="18"/>
                <w:szCs w:val="18"/>
              </w:rPr>
              <w:t xml:space="preserve"> crop</w:t>
            </w:r>
            <w:r w:rsidR="00905306" w:rsidRPr="00106A3A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or plan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s.</w:t>
            </w:r>
          </w:p>
          <w:p w14:paraId="3D8823AE" w14:textId="211170F9" w:rsidR="00905306" w:rsidRPr="00414508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val="de-DE"/>
              </w:rPr>
            </w:pPr>
            <w:r w:rsidRPr="00F915E8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     </w:t>
            </w:r>
            <w:proofErr w:type="spellStart"/>
            <w:r w:rsidR="00313384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Mevcut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üründen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veya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bitkilerden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numune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 xml:space="preserve"> </w:t>
            </w:r>
            <w:proofErr w:type="spellStart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alındı</w:t>
            </w:r>
            <w:proofErr w:type="spellEnd"/>
            <w:r w:rsidR="00905306" w:rsidRPr="00414508">
              <w:rPr>
                <w:rFonts w:eastAsia="SimSun"/>
                <w:color w:val="auto"/>
                <w:sz w:val="18"/>
                <w:szCs w:val="18"/>
                <w:lang w:val="de-DE" w:eastAsia="zh-CN"/>
              </w:rPr>
              <w:t>.</w:t>
            </w:r>
          </w:p>
          <w:p w14:paraId="2ACDA314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5890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wa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 taken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.</w:t>
            </w:r>
          </w:p>
          <w:p w14:paraId="2DF5FA14" w14:textId="629C8117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Toprak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numunesi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alındı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.</w:t>
            </w:r>
          </w:p>
          <w:p w14:paraId="50879380" w14:textId="77777777" w:rsidR="00905306" w:rsidRPr="00BB4342" w:rsidRDefault="006F5EC7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7332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Other: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7C328537" w14:textId="23390D6E" w:rsidR="00905306" w:rsidRPr="00BB4342" w:rsidRDefault="006E12ED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>
              <w:rPr>
                <w:rFonts w:ascii="Segoe UI Symbol" w:eastAsia="SimSun" w:hAnsi="Segoe UI Symbol" w:cs="Segoe UI Symbol"/>
                <w:color w:val="auto"/>
                <w:sz w:val="18"/>
                <w:szCs w:val="18"/>
              </w:rPr>
              <w:t xml:space="preserve">     </w:t>
            </w:r>
            <w:proofErr w:type="spellStart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Diğer</w:t>
            </w:r>
            <w:proofErr w:type="spellEnd"/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 xml:space="preserve">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392D8884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45EB9B40" w14:textId="77777777" w:rsidR="00905306" w:rsidRPr="00291FDD" w:rsidRDefault="00905306" w:rsidP="00905306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  <w:sectPr w:rsidR="00905306" w:rsidRPr="00291FDD" w:rsidSect="0090530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4" w:h="16838"/>
          <w:pgMar w:top="1134" w:right="1304" w:bottom="1134" w:left="1588" w:header="573" w:footer="125" w:gutter="0"/>
          <w:cols w:space="720"/>
          <w:docGrid w:linePitch="286"/>
        </w:sectPr>
      </w:pPr>
    </w:p>
    <w:p w14:paraId="7AAFB140" w14:textId="77777777" w:rsidR="00905306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771990">
        <w:rPr>
          <w:b/>
          <w:bCs/>
          <w:lang w:eastAsia="zh-CN"/>
        </w:rPr>
        <w:lastRenderedPageBreak/>
        <w:t>Annex 1</w:t>
      </w:r>
      <w:r w:rsidRPr="00771990">
        <w:rPr>
          <w:lang w:eastAsia="zh-CN"/>
        </w:rPr>
        <w:t xml:space="preserve"> related to Section </w:t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2.2 Detailed Field History (Previous 3 Years)</w:t>
      </w:r>
      <w:r w:rsidRPr="00771990">
        <w:rPr>
          <w:rFonts w:eastAsia="SimSun" w:hint="eastAsia"/>
          <w:b/>
          <w:bCs/>
          <w:color w:val="auto"/>
          <w:sz w:val="20"/>
          <w:szCs w:val="20"/>
          <w:lang w:eastAsia="zh-CN"/>
        </w:rPr>
        <w:t xml:space="preserve"> after inspector verification</w:t>
      </w:r>
      <w:r w:rsidRPr="00771990">
        <w:rPr>
          <w:rFonts w:eastAsia="SimSun"/>
          <w:color w:val="auto"/>
          <w:sz w:val="20"/>
          <w:szCs w:val="20"/>
          <w:lang w:eastAsia="zh-CN"/>
        </w:rPr>
        <w:br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If additional space is required, please attach a separate sheet with the same column headers</w:t>
      </w:r>
      <w:r w:rsidRPr="00771990">
        <w:rPr>
          <w:rFonts w:eastAsia="SimSun"/>
          <w:color w:val="auto"/>
          <w:sz w:val="20"/>
          <w:szCs w:val="20"/>
          <w:lang w:eastAsia="zh-CN"/>
        </w:rPr>
        <w:t>.</w:t>
      </w:r>
    </w:p>
    <w:p w14:paraId="412FDDA2" w14:textId="77777777" w:rsidR="00905306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proofErr w:type="spellStart"/>
      <w:r w:rsidRPr="00771990">
        <w:rPr>
          <w:b/>
          <w:bCs/>
          <w:lang w:eastAsia="zh-CN"/>
        </w:rPr>
        <w:t>Denetçi</w:t>
      </w:r>
      <w:proofErr w:type="spellEnd"/>
      <w:r w:rsidRPr="00771990">
        <w:rPr>
          <w:b/>
          <w:bCs/>
          <w:lang w:eastAsia="zh-CN"/>
        </w:rPr>
        <w:t xml:space="preserve"> </w:t>
      </w:r>
      <w:proofErr w:type="spellStart"/>
      <w:r w:rsidRPr="00771990">
        <w:rPr>
          <w:b/>
          <w:bCs/>
          <w:lang w:eastAsia="zh-CN"/>
        </w:rPr>
        <w:t>doğrulamasından</w:t>
      </w:r>
      <w:proofErr w:type="spellEnd"/>
      <w:r w:rsidRPr="00771990">
        <w:rPr>
          <w:b/>
          <w:bCs/>
          <w:lang w:eastAsia="zh-CN"/>
        </w:rPr>
        <w:t xml:space="preserve"> </w:t>
      </w:r>
      <w:proofErr w:type="spellStart"/>
      <w:r w:rsidRPr="00771990">
        <w:rPr>
          <w:b/>
          <w:bCs/>
          <w:lang w:eastAsia="zh-CN"/>
        </w:rPr>
        <w:t>sonra</w:t>
      </w:r>
      <w:proofErr w:type="spellEnd"/>
      <w:r w:rsidRPr="00771990">
        <w:rPr>
          <w:b/>
          <w:bCs/>
          <w:lang w:eastAsia="zh-CN"/>
        </w:rPr>
        <w:t xml:space="preserve"> </w:t>
      </w:r>
      <w:proofErr w:type="spellStart"/>
      <w:r w:rsidRPr="00771990">
        <w:rPr>
          <w:b/>
          <w:bCs/>
          <w:lang w:eastAsia="zh-CN"/>
        </w:rPr>
        <w:t>Ek</w:t>
      </w:r>
      <w:proofErr w:type="spellEnd"/>
      <w:r w:rsidRPr="00771990">
        <w:rPr>
          <w:b/>
          <w:bCs/>
          <w:lang w:eastAsia="zh-CN"/>
        </w:rPr>
        <w:t xml:space="preserve"> 1</w:t>
      </w:r>
      <w:r w:rsidRPr="00771990">
        <w:rPr>
          <w:lang w:eastAsia="zh-CN"/>
        </w:rPr>
        <w:t xml:space="preserve"> </w:t>
      </w:r>
      <w:proofErr w:type="spellStart"/>
      <w:r w:rsidRPr="00771990">
        <w:rPr>
          <w:lang w:eastAsia="zh-CN"/>
        </w:rPr>
        <w:t>Bölüm</w:t>
      </w:r>
      <w:proofErr w:type="spellEnd"/>
      <w:r w:rsidRPr="00771990">
        <w:rPr>
          <w:lang w:eastAsia="zh-CN"/>
        </w:rPr>
        <w:t xml:space="preserve"> </w:t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2.2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Ayrıntılı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Tarla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Geçmişi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(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Önceki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3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Yıl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)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ile</w:t>
      </w:r>
      <w:proofErr w:type="spellEnd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ilgili</w:t>
      </w:r>
      <w:proofErr w:type="spellEnd"/>
      <w:r w:rsidRPr="00771990">
        <w:rPr>
          <w:rFonts w:eastAsia="SimSun"/>
          <w:color w:val="auto"/>
          <w:sz w:val="20"/>
          <w:szCs w:val="20"/>
          <w:lang w:eastAsia="zh-CN"/>
        </w:rPr>
        <w:br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Daha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fazla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alana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ihtiyaç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duyulması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hâlinde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,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lütfen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aynı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sütun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başlıklarını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içeren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ayrı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bir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sayfa</w:t>
      </w:r>
      <w:proofErr w:type="spellEnd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ekleyin</w:t>
      </w:r>
      <w:proofErr w:type="spellEnd"/>
      <w:r w:rsidRPr="00771990">
        <w:rPr>
          <w:rFonts w:eastAsia="SimSun"/>
          <w:color w:val="auto"/>
          <w:sz w:val="20"/>
          <w:szCs w:val="20"/>
          <w:lang w:eastAsia="zh-CN"/>
        </w:rPr>
        <w:t>.</w:t>
      </w:r>
    </w:p>
    <w:tbl>
      <w:tblPr>
        <w:tblStyle w:val="Tabellenraster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5"/>
        <w:gridCol w:w="1738"/>
        <w:gridCol w:w="1307"/>
        <w:gridCol w:w="1140"/>
        <w:gridCol w:w="1708"/>
        <w:gridCol w:w="2176"/>
        <w:gridCol w:w="1773"/>
        <w:gridCol w:w="1756"/>
        <w:gridCol w:w="1881"/>
      </w:tblGrid>
      <w:tr w:rsidR="00905306" w:rsidRPr="00BB4342" w14:paraId="6BBC1892" w14:textId="77777777" w:rsidTr="00820372">
        <w:tc>
          <w:tcPr>
            <w:tcW w:w="1057" w:type="dxa"/>
            <w:vAlign w:val="center"/>
          </w:tcPr>
          <w:p w14:paraId="645673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Year</w:t>
            </w:r>
          </w:p>
          <w:p w14:paraId="639CEB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</w:p>
        </w:tc>
        <w:tc>
          <w:tcPr>
            <w:tcW w:w="1776" w:type="dxa"/>
            <w:vAlign w:val="center"/>
          </w:tcPr>
          <w:p w14:paraId="1612CF6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Plot No. and/or Name</w:t>
            </w:r>
          </w:p>
          <w:p w14:paraId="6AABEED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Parsel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No.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ve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/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veya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</w:p>
        </w:tc>
        <w:tc>
          <w:tcPr>
            <w:tcW w:w="1097" w:type="dxa"/>
            <w:vAlign w:val="center"/>
          </w:tcPr>
          <w:p w14:paraId="60F5DBE8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GPS coordinates</w:t>
            </w:r>
          </w:p>
          <w:p w14:paraId="53024984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GPS </w:t>
            </w:r>
            <w:proofErr w:type="spellStart"/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koordinatları</w:t>
            </w:r>
            <w:proofErr w:type="spellEnd"/>
          </w:p>
        </w:tc>
        <w:tc>
          <w:tcPr>
            <w:tcW w:w="1163" w:type="dxa"/>
            <w:vAlign w:val="center"/>
          </w:tcPr>
          <w:p w14:paraId="19CB3E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Area (ha)</w:t>
            </w:r>
          </w:p>
          <w:p w14:paraId="2539A1C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Alan (ha)</w:t>
            </w:r>
          </w:p>
        </w:tc>
        <w:tc>
          <w:tcPr>
            <w:tcW w:w="1754" w:type="dxa"/>
            <w:vAlign w:val="center"/>
          </w:tcPr>
          <w:p w14:paraId="2F00120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Crop</w:t>
            </w:r>
          </w:p>
          <w:p w14:paraId="30C176D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Ürün</w:t>
            </w:r>
            <w:proofErr w:type="spellEnd"/>
          </w:p>
        </w:tc>
        <w:tc>
          <w:tcPr>
            <w:tcW w:w="2205" w:type="dxa"/>
            <w:vAlign w:val="center"/>
          </w:tcPr>
          <w:p w14:paraId="08F98C4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Name/Variety of all used seeds / planting material</w:t>
            </w:r>
          </w:p>
          <w:p w14:paraId="68861AC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Kullanılan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tohumların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dikim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materyallerinin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/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çeşidi</w:t>
            </w:r>
            <w:proofErr w:type="spellEnd"/>
          </w:p>
        </w:tc>
        <w:tc>
          <w:tcPr>
            <w:tcW w:w="1785" w:type="dxa"/>
            <w:vAlign w:val="center"/>
          </w:tcPr>
          <w:p w14:paraId="7BBF73C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seeds / planting material</w:t>
            </w:r>
          </w:p>
          <w:p w14:paraId="7ACA824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Tohumların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dikim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materyallerinin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kaynağı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üreticisi</w:t>
            </w:r>
            <w:proofErr w:type="spellEnd"/>
          </w:p>
        </w:tc>
        <w:tc>
          <w:tcPr>
            <w:tcW w:w="1783" w:type="dxa"/>
            <w:vAlign w:val="center"/>
          </w:tcPr>
          <w:p w14:paraId="45F57D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 of all used inputs (fertilisers, plant protection agents)</w:t>
            </w:r>
          </w:p>
          <w:p w14:paraId="75CEBEB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Kullanılan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tüm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girdilerin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adı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gübreler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, bitki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koruma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maddeleri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904" w:type="dxa"/>
            <w:vAlign w:val="center"/>
          </w:tcPr>
          <w:p w14:paraId="17768CB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fertilisers / plant protection agents</w:t>
            </w:r>
          </w:p>
          <w:p w14:paraId="3A01A2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Gübrelerin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bitki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koruma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maddelerinin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kaynağı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/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üreticisi</w:t>
            </w:r>
            <w:proofErr w:type="spellEnd"/>
          </w:p>
        </w:tc>
      </w:tr>
      <w:tr w:rsidR="00905306" w:rsidRPr="00BB4342" w14:paraId="7ABDE034" w14:textId="77777777" w:rsidTr="00820372">
        <w:tc>
          <w:tcPr>
            <w:tcW w:w="1057" w:type="dxa"/>
            <w:vMerge w:val="restart"/>
            <w:vAlign w:val="center"/>
          </w:tcPr>
          <w:p w14:paraId="2A07868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This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  <w:p w14:paraId="7DC0119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Bu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4C701B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03E5C1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02A5A4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3D5DC2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0E6BFB9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5F9FC2D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0F03B7E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1CB22E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B9415C8" w14:textId="77777777" w:rsidTr="00820372">
        <w:tc>
          <w:tcPr>
            <w:tcW w:w="1057" w:type="dxa"/>
            <w:vMerge/>
            <w:vAlign w:val="center"/>
          </w:tcPr>
          <w:p w14:paraId="614F23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33FE976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9044E6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4540671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52BE99A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51917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5EAEEF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832EAF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46D99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9DF5793" w14:textId="77777777" w:rsidTr="00820372">
        <w:tc>
          <w:tcPr>
            <w:tcW w:w="1057" w:type="dxa"/>
            <w:vMerge/>
            <w:vAlign w:val="center"/>
          </w:tcPr>
          <w:p w14:paraId="4B145FA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7A5E31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620561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37CAF5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15FC19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192E36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B2996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587D7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757AEF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D306AAE" w14:textId="77777777" w:rsidTr="00820372">
        <w:tc>
          <w:tcPr>
            <w:tcW w:w="1057" w:type="dxa"/>
            <w:vMerge/>
            <w:vAlign w:val="center"/>
          </w:tcPr>
          <w:p w14:paraId="482F7E3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108E4D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D3FA0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D053E1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D2B8E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B164E0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1BCEE3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080A7A6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1505DE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A9EA84C" w14:textId="77777777" w:rsidTr="00820372">
        <w:tc>
          <w:tcPr>
            <w:tcW w:w="1057" w:type="dxa"/>
            <w:vMerge/>
            <w:vAlign w:val="center"/>
          </w:tcPr>
          <w:p w14:paraId="657967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7D7E04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6687BC5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0514A2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9954C0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F93387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DE9CF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1DC64F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BDD0F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6C71147E" w14:textId="77777777" w:rsidTr="00820372">
        <w:tc>
          <w:tcPr>
            <w:tcW w:w="1057" w:type="dxa"/>
            <w:vMerge w:val="restart"/>
            <w:vAlign w:val="center"/>
          </w:tcPr>
          <w:p w14:paraId="43AB3F3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Last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  <w:p w14:paraId="1BA5893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Geçen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388CA6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06D26E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1D372F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7EE033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40FEF3A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FD64C3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2B36F8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76E93A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7B7A1DF" w14:textId="77777777" w:rsidTr="00820372">
        <w:tc>
          <w:tcPr>
            <w:tcW w:w="1057" w:type="dxa"/>
            <w:vMerge/>
            <w:vAlign w:val="center"/>
          </w:tcPr>
          <w:p w14:paraId="492C18C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3BBFD0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8A8034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0928FA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19F250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15D8D4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D02056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61954E9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7F547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3B9D5F6" w14:textId="77777777" w:rsidTr="00820372">
        <w:tc>
          <w:tcPr>
            <w:tcW w:w="1057" w:type="dxa"/>
            <w:vMerge/>
            <w:vAlign w:val="center"/>
          </w:tcPr>
          <w:p w14:paraId="3AC9C7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A01AFA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DBC60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1ECB14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FECBD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683B296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0B162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028971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6038F27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5DACD3B" w14:textId="77777777" w:rsidTr="00820372">
        <w:tc>
          <w:tcPr>
            <w:tcW w:w="1057" w:type="dxa"/>
            <w:vMerge/>
            <w:vAlign w:val="center"/>
          </w:tcPr>
          <w:p w14:paraId="0B51E9F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089EA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5FE78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E72CF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059052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0CB208C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2508562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4BDCBF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6E9FDC7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336269C" w14:textId="77777777" w:rsidTr="00820372">
        <w:tc>
          <w:tcPr>
            <w:tcW w:w="1057" w:type="dxa"/>
            <w:vMerge/>
            <w:vAlign w:val="center"/>
          </w:tcPr>
          <w:p w14:paraId="360002D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397A952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EB7D95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E19F45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24BE77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A05070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DEB37D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3C9F19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54640F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29FD9BD" w14:textId="77777777" w:rsidTr="00820372">
        <w:tc>
          <w:tcPr>
            <w:tcW w:w="1057" w:type="dxa"/>
            <w:vMerge w:val="restart"/>
            <w:vAlign w:val="center"/>
          </w:tcPr>
          <w:p w14:paraId="1F73E5F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Two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  <w:p w14:paraId="3C4A36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İki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önce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0628432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1A450A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7B8218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5DEB8E6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0C345D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E5AE79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1073D6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46E60D7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8249CB0" w14:textId="77777777" w:rsidTr="00820372">
        <w:tc>
          <w:tcPr>
            <w:tcW w:w="1057" w:type="dxa"/>
            <w:vMerge/>
            <w:vAlign w:val="center"/>
          </w:tcPr>
          <w:p w14:paraId="4970E80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0B82092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6A5AE8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6D26367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E03FB2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29C7AA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BECFF5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E0C12F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040FC8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CA0A564" w14:textId="77777777" w:rsidTr="00820372">
        <w:tc>
          <w:tcPr>
            <w:tcW w:w="1057" w:type="dxa"/>
            <w:vMerge/>
            <w:vAlign w:val="center"/>
          </w:tcPr>
          <w:p w14:paraId="3F9BD7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58948E7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62964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D07788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72A83B7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AFE55A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A294A5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2D153DC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2EEC2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942BEE6" w14:textId="77777777" w:rsidTr="00820372">
        <w:tc>
          <w:tcPr>
            <w:tcW w:w="1057" w:type="dxa"/>
            <w:vMerge/>
            <w:vAlign w:val="center"/>
          </w:tcPr>
          <w:p w14:paraId="79F5C79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4F7CD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19427F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BCE98A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FC342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40C87D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67CCC3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5CB4405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0A16017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45CE4B1" w14:textId="77777777" w:rsidTr="00820372">
        <w:tc>
          <w:tcPr>
            <w:tcW w:w="1057" w:type="dxa"/>
            <w:vMerge/>
            <w:vAlign w:val="center"/>
          </w:tcPr>
          <w:p w14:paraId="60A225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478245A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6BB5D71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3A09E1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2816281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50D96C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255E63F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12E484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796EF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6573DDE5" w14:textId="77777777" w:rsidTr="00820372">
        <w:tc>
          <w:tcPr>
            <w:tcW w:w="1057" w:type="dxa"/>
            <w:vMerge w:val="restart"/>
            <w:vAlign w:val="center"/>
          </w:tcPr>
          <w:p w14:paraId="0ABE2B8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Three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  <w:p w14:paraId="3C98899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Üç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yıl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önce</w:t>
            </w:r>
            <w:proofErr w:type="spellEnd"/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42E47F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30458F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68D69CA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0C449C1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F250E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B96E23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670B4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1CC24F9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BBCB74F" w14:textId="77777777" w:rsidTr="00820372">
        <w:tc>
          <w:tcPr>
            <w:tcW w:w="1057" w:type="dxa"/>
            <w:vMerge/>
          </w:tcPr>
          <w:p w14:paraId="291481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12A8521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E61882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EB043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2B08A37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0572BA2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1D5B77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5913B2A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63BAAE4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28FC795" w14:textId="77777777" w:rsidTr="00820372">
        <w:tc>
          <w:tcPr>
            <w:tcW w:w="1057" w:type="dxa"/>
            <w:vMerge/>
          </w:tcPr>
          <w:p w14:paraId="61D0F92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28F475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554A7B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BB25D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4A8086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D56FAA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2CDA00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4262696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4725E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4875641" w14:textId="77777777" w:rsidTr="00820372">
        <w:tc>
          <w:tcPr>
            <w:tcW w:w="1057" w:type="dxa"/>
            <w:vMerge/>
          </w:tcPr>
          <w:p w14:paraId="20E8805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128F471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DA728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30D80C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B5D4B5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51FAF6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5B99E79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A56D44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01AF07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6F00E984" w14:textId="77777777" w:rsidTr="00820372">
        <w:tc>
          <w:tcPr>
            <w:tcW w:w="1057" w:type="dxa"/>
            <w:vMerge/>
          </w:tcPr>
          <w:p w14:paraId="2704B35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7A61AFA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09C94B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62017AC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DCF353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413AAAB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2B53AC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D9CB2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7F7964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</w:tbl>
    <w:p w14:paraId="110B6B36" w14:textId="77777777" w:rsidR="00411523" w:rsidRPr="00411523" w:rsidRDefault="00905306" w:rsidP="00FD0CD0">
      <w:pPr>
        <w:snapToGrid w:val="0"/>
        <w:spacing w:before="240"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  <w:lang w:eastAsia="zh-CN"/>
        </w:rPr>
      </w:pPr>
      <w:r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>Inspector comment for above list if any difference with the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 xml:space="preserve">operator 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t>declaration</w:t>
      </w:r>
      <w:r w:rsidRPr="00771990"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 xml:space="preserve"> before inspection</w:t>
      </w:r>
      <w:r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>：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7E1CACA3" w14:textId="2FD0635A" w:rsidR="00411523" w:rsidRPr="00411523" w:rsidRDefault="00905306" w:rsidP="00FD0CD0">
      <w:pPr>
        <w:snapToGrid w:val="0"/>
        <w:spacing w:before="240"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  <w:lang w:eastAsia="zh-CN"/>
        </w:rPr>
      </w:pP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Denetim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öncesinde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 w:rsidR="00313384">
        <w:rPr>
          <w:rFonts w:eastAsia="SimSun"/>
          <w:b/>
          <w:i/>
          <w:iCs/>
          <w:color w:val="auto"/>
          <w:sz w:val="20"/>
          <w:szCs w:val="20"/>
          <w:lang w:eastAsia="zh-CN"/>
        </w:rPr>
        <w:t>operatörün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beyanından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herhangi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bir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farklılık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varsa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,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yukarıdaki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listeye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ilişkin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denetçi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yorumu</w:t>
      </w:r>
      <w:proofErr w:type="spellEnd"/>
      <w:r>
        <w:rPr>
          <w:rFonts w:eastAsia="SimSun"/>
          <w:b/>
          <w:i/>
          <w:iCs/>
          <w:color w:val="auto"/>
          <w:sz w:val="20"/>
          <w:szCs w:val="20"/>
          <w:lang w:eastAsia="zh-CN"/>
        </w:rPr>
        <w:t>：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sectPr w:rsidR="00411523" w:rsidRPr="00411523" w:rsidSect="006E12ED">
      <w:pgSz w:w="16838" w:h="11904" w:orient="landscape"/>
      <w:pgMar w:top="1276" w:right="1134" w:bottom="993" w:left="1134" w:header="573" w:footer="125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36395" w14:textId="77777777" w:rsidR="006F5EC7" w:rsidRDefault="006F5EC7">
      <w:pPr>
        <w:spacing w:line="240" w:lineRule="auto"/>
      </w:pPr>
      <w:r>
        <w:separator/>
      </w:r>
    </w:p>
  </w:endnote>
  <w:endnote w:type="continuationSeparator" w:id="0">
    <w:p w14:paraId="14DC84CB" w14:textId="77777777" w:rsidR="006F5EC7" w:rsidRDefault="006F5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57A8" w14:textId="77777777" w:rsidR="00EF5AF3" w:rsidRDefault="00EF5AF3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17B69ADB" wp14:editId="54CBC162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7" name="Group 3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8" name="Shape 362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3626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64C092F1" id="Group 3426" o:spid="_x0000_s1026" style="position:absolute;margin-left:70.1pt;margin-top:760.8pt;width:455.5pt;height:.5pt;z-index:251653120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">
              <v:shape id="Shape 3625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26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proofErr w:type="spellStart"/>
    <w:r>
      <w:rPr>
        <w:sz w:val="18"/>
      </w:rPr>
      <w:t>SürümSRS</w:t>
    </w:r>
    <w:proofErr w:type="spellEnd"/>
    <w:r>
      <w:rPr>
        <w:sz w:val="18"/>
      </w:rPr>
      <w:t xml:space="preserve"> Certification GmbH, 37083 Göttingen, HRB 205083 2017-08-15info@srs-certification.com</w:t>
    </w:r>
    <w:r>
      <w:rPr>
        <w:sz w:val="18"/>
      </w:rPr>
      <w:tab/>
    </w:r>
    <w:r>
      <w:rPr>
        <w:sz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7"/>
      <w:gridCol w:w="7525"/>
    </w:tblGrid>
    <w:tr w:rsidR="00EF5AF3" w:rsidRPr="00F915E8" w14:paraId="4BB0F176" w14:textId="77777777" w:rsidTr="00A9343B">
      <w:tc>
        <w:tcPr>
          <w:tcW w:w="825" w:type="pct"/>
          <w:vAlign w:val="center"/>
        </w:tcPr>
        <w:p w14:paraId="36848477" w14:textId="3D8BE1E2" w:rsidR="00EF5AF3" w:rsidRPr="009B127B" w:rsidRDefault="00EF5AF3" w:rsidP="00414508">
          <w:pPr>
            <w:pStyle w:val="Fuzeile"/>
            <w:spacing w:before="40"/>
            <w:rPr>
              <w:sz w:val="18"/>
              <w:szCs w:val="18"/>
              <w:lang w:eastAsia="zh-CN"/>
            </w:rPr>
          </w:pPr>
          <w:bookmarkStart w:id="2" w:name="_Hlk497048802"/>
          <w:r w:rsidRPr="009B127B">
            <w:rPr>
              <w:sz w:val="18"/>
              <w:szCs w:val="18"/>
            </w:rPr>
            <w:t>Version</w:t>
          </w:r>
          <w:r w:rsidRPr="009B127B">
            <w:rPr>
              <w:sz w:val="18"/>
              <w:szCs w:val="18"/>
            </w:rPr>
            <w:br/>
          </w:r>
          <w:r w:rsidR="006167FE">
            <w:rPr>
              <w:sz w:val="18"/>
              <w:szCs w:val="18"/>
            </w:rPr>
            <w:t>20</w:t>
          </w:r>
          <w:r w:rsidR="0037192C">
            <w:rPr>
              <w:sz w:val="18"/>
              <w:szCs w:val="18"/>
            </w:rPr>
            <w:t>2</w:t>
          </w:r>
          <w:r w:rsidR="004339B9">
            <w:rPr>
              <w:sz w:val="18"/>
              <w:szCs w:val="18"/>
            </w:rPr>
            <w:t>6</w:t>
          </w:r>
          <w:r w:rsidR="006167FE">
            <w:rPr>
              <w:sz w:val="18"/>
              <w:szCs w:val="18"/>
            </w:rPr>
            <w:t>-0</w:t>
          </w:r>
          <w:r w:rsidR="006D3C85">
            <w:rPr>
              <w:rFonts w:hint="eastAsia"/>
              <w:sz w:val="18"/>
              <w:szCs w:val="18"/>
              <w:lang w:eastAsia="zh-CN"/>
            </w:rPr>
            <w:t>4</w:t>
          </w:r>
          <w:r w:rsidR="004629F1">
            <w:rPr>
              <w:sz w:val="18"/>
              <w:szCs w:val="18"/>
            </w:rPr>
            <w:t>-</w:t>
          </w:r>
          <w:r w:rsidR="00203C6B">
            <w:rPr>
              <w:rFonts w:hint="eastAsia"/>
              <w:sz w:val="18"/>
              <w:szCs w:val="18"/>
              <w:lang w:eastAsia="zh-CN"/>
            </w:rPr>
            <w:t>24</w:t>
          </w:r>
          <w:r w:rsidR="00F915E8">
            <w:rPr>
              <w:sz w:val="18"/>
              <w:szCs w:val="18"/>
              <w:lang w:eastAsia="zh-CN"/>
            </w:rPr>
            <w:t>tr</w:t>
          </w:r>
        </w:p>
      </w:tc>
      <w:tc>
        <w:tcPr>
          <w:tcW w:w="4175" w:type="pct"/>
          <w:vAlign w:val="center"/>
        </w:tcPr>
        <w:p w14:paraId="22BD1A91" w14:textId="305F5EA0" w:rsidR="00EF5AF3" w:rsidRPr="00DB0799" w:rsidRDefault="00EF5AF3" w:rsidP="00414508">
          <w:pPr>
            <w:pStyle w:val="Fuzeile"/>
            <w:spacing w:before="40"/>
            <w:jc w:val="center"/>
            <w:rPr>
              <w:sz w:val="18"/>
              <w:szCs w:val="18"/>
              <w:lang w:val="de-DE"/>
            </w:rPr>
          </w:pPr>
          <w:r w:rsidRPr="00DB0799">
            <w:rPr>
              <w:sz w:val="18"/>
              <w:szCs w:val="18"/>
              <w:lang w:val="de-DE"/>
            </w:rPr>
            <w:t xml:space="preserve">SRS </w:t>
          </w:r>
          <w:proofErr w:type="spellStart"/>
          <w:r w:rsidRPr="00DB0799">
            <w:rPr>
              <w:sz w:val="18"/>
              <w:szCs w:val="18"/>
              <w:lang w:val="de-DE"/>
            </w:rPr>
            <w:t>Certification</w:t>
          </w:r>
          <w:proofErr w:type="spellEnd"/>
          <w:r w:rsidRPr="00DB0799">
            <w:rPr>
              <w:sz w:val="18"/>
              <w:szCs w:val="18"/>
              <w:lang w:val="de-DE"/>
            </w:rPr>
            <w:t xml:space="preserve"> GmbH | 37085 Göttingen</w:t>
          </w:r>
          <w:r w:rsidR="004339B9" w:rsidRPr="00DB0799">
            <w:rPr>
              <w:sz w:val="18"/>
              <w:szCs w:val="18"/>
              <w:lang w:val="de-DE"/>
            </w:rPr>
            <w:br/>
          </w:r>
          <w:r w:rsidRPr="00DB0799">
            <w:rPr>
              <w:sz w:val="18"/>
              <w:szCs w:val="18"/>
              <w:lang w:val="de-DE"/>
            </w:rPr>
            <w:t>Amtsgericht Göttingen HRB 205083 | +49-551 89024542 | www.srs-certification.com</w:t>
          </w:r>
          <w:bookmarkEnd w:id="2"/>
        </w:p>
      </w:tc>
    </w:tr>
  </w:tbl>
  <w:p w14:paraId="5E2C0BF7" w14:textId="77777777" w:rsidR="00EF5AF3" w:rsidRPr="00DB0799" w:rsidRDefault="00EF5AF3" w:rsidP="00BC5B73">
    <w:pPr>
      <w:pStyle w:val="Fuzeile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7C7F" w14:textId="77777777" w:rsidR="00EF5AF3" w:rsidRDefault="00EF5AF3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354CB317" wp14:editId="495168AA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1" name="Group 3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2" name="Shape 361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3618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8BC1233" id="Group 3354" o:spid="_x0000_s1026" style="position:absolute;margin-left:70.1pt;margin-top:760.8pt;width:455.5pt;height:.5pt;z-index:251665408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">
              <v:shape id="Shape 3617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18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proofErr w:type="spellStart"/>
    <w:r>
      <w:rPr>
        <w:sz w:val="18"/>
      </w:rPr>
      <w:t>SürümSRS</w:t>
    </w:r>
    <w:proofErr w:type="spellEnd"/>
    <w:r>
      <w:rPr>
        <w:sz w:val="18"/>
      </w:rPr>
      <w:t xml:space="preserve"> Certification GmbH, 37083 Göttingen, HRB 205083 2017-08-15info@srs-certification.com</w:t>
    </w:r>
    <w:r>
      <w:rPr>
        <w:sz w:val="18"/>
      </w:rPr>
      <w:tab/>
    </w:r>
    <w:r>
      <w:rPr>
        <w:sz w:val="18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AEAD" w14:textId="77777777" w:rsidR="00905306" w:rsidRDefault="00905306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8B732CA" wp14:editId="67244D0B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840674222" name="Group 3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417185756" name="Shape 362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8834924" name="Shape 3626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4C21380" id="Group 3426" o:spid="_x0000_s1026" style="position:absolute;margin-left:70.1pt;margin-top:760.8pt;width:455.5pt;height:.5pt;z-index:251671552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">
              <v:shape id="Shape 3625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26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proofErr w:type="spellStart"/>
    <w:r>
      <w:rPr>
        <w:sz w:val="18"/>
      </w:rPr>
      <w:t>SürümSRS</w:t>
    </w:r>
    <w:proofErr w:type="spellEnd"/>
    <w:r>
      <w:rPr>
        <w:sz w:val="18"/>
      </w:rPr>
      <w:t xml:space="preserve"> Certification GmbH, 37083 Göttingen, HRB 205083 2017-08-15info@srs-certification.com</w:t>
    </w:r>
    <w:r>
      <w:rPr>
        <w:sz w:val="18"/>
      </w:rPr>
      <w:tab/>
    </w:r>
    <w:r>
      <w:rPr>
        <w:sz w:val="18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7"/>
      <w:gridCol w:w="7525"/>
    </w:tblGrid>
    <w:tr w:rsidR="00905306" w:rsidRPr="00F915E8" w14:paraId="3F4DBAFA" w14:textId="77777777" w:rsidTr="00A9343B">
      <w:tc>
        <w:tcPr>
          <w:tcW w:w="825" w:type="pct"/>
          <w:vAlign w:val="center"/>
        </w:tcPr>
        <w:p w14:paraId="6CD6D893" w14:textId="4385AA95" w:rsidR="00905306" w:rsidRPr="009B127B" w:rsidRDefault="00905306" w:rsidP="00414508">
          <w:pPr>
            <w:pStyle w:val="Fuzeile"/>
            <w:spacing w:before="40"/>
            <w:rPr>
              <w:sz w:val="18"/>
              <w:szCs w:val="18"/>
              <w:lang w:eastAsia="zh-CN"/>
            </w:rPr>
          </w:pPr>
          <w:r w:rsidRPr="009B127B">
            <w:rPr>
              <w:sz w:val="18"/>
              <w:szCs w:val="18"/>
            </w:rPr>
            <w:t>Version</w:t>
          </w:r>
          <w:r w:rsidRPr="009B127B">
            <w:rPr>
              <w:sz w:val="18"/>
              <w:szCs w:val="18"/>
            </w:rPr>
            <w:br/>
          </w:r>
          <w:r>
            <w:rPr>
              <w:sz w:val="18"/>
              <w:szCs w:val="18"/>
            </w:rPr>
            <w:t>2026-0</w:t>
          </w:r>
          <w:r>
            <w:rPr>
              <w:rFonts w:hint="eastAsia"/>
              <w:sz w:val="18"/>
              <w:szCs w:val="18"/>
              <w:lang w:eastAsia="zh-CN"/>
            </w:rPr>
            <w:t>4</w:t>
          </w:r>
          <w:r>
            <w:rPr>
              <w:sz w:val="18"/>
              <w:szCs w:val="18"/>
            </w:rPr>
            <w:t>-</w:t>
          </w:r>
          <w:r w:rsidR="00BB69BE">
            <w:rPr>
              <w:sz w:val="18"/>
              <w:szCs w:val="18"/>
            </w:rPr>
            <w:t>24</w:t>
          </w:r>
          <w:r w:rsidR="00F915E8">
            <w:rPr>
              <w:sz w:val="18"/>
              <w:szCs w:val="18"/>
            </w:rPr>
            <w:t>tr</w:t>
          </w:r>
        </w:p>
      </w:tc>
      <w:tc>
        <w:tcPr>
          <w:tcW w:w="4175" w:type="pct"/>
          <w:vAlign w:val="center"/>
        </w:tcPr>
        <w:p w14:paraId="649EE896" w14:textId="01779E39" w:rsidR="00905306" w:rsidRPr="00DB0799" w:rsidRDefault="00905306" w:rsidP="00414508">
          <w:pPr>
            <w:pStyle w:val="Fuzeile"/>
            <w:spacing w:before="40"/>
            <w:jc w:val="center"/>
            <w:rPr>
              <w:sz w:val="18"/>
              <w:szCs w:val="18"/>
              <w:lang w:val="de-DE"/>
            </w:rPr>
          </w:pPr>
          <w:r w:rsidRPr="00DB0799">
            <w:rPr>
              <w:sz w:val="18"/>
              <w:szCs w:val="18"/>
              <w:lang w:val="de-DE"/>
            </w:rPr>
            <w:t xml:space="preserve">SRS </w:t>
          </w:r>
          <w:proofErr w:type="spellStart"/>
          <w:r w:rsidRPr="00DB0799">
            <w:rPr>
              <w:sz w:val="18"/>
              <w:szCs w:val="18"/>
              <w:lang w:val="de-DE"/>
            </w:rPr>
            <w:t>Certification</w:t>
          </w:r>
          <w:proofErr w:type="spellEnd"/>
          <w:r w:rsidRPr="00DB0799">
            <w:rPr>
              <w:sz w:val="18"/>
              <w:szCs w:val="18"/>
              <w:lang w:val="de-DE"/>
            </w:rPr>
            <w:t xml:space="preserve"> GmbH | 37085 Göttingen</w:t>
          </w:r>
          <w:r w:rsidRPr="00DB0799">
            <w:rPr>
              <w:sz w:val="18"/>
              <w:szCs w:val="18"/>
              <w:lang w:val="de-DE"/>
            </w:rPr>
            <w:br/>
            <w:t>Amtsgericht Göttingen HRB 205083 | +49-551 89024542 | www.srs-certification.com</w:t>
          </w:r>
        </w:p>
      </w:tc>
    </w:tr>
  </w:tbl>
  <w:p w14:paraId="240AE5A9" w14:textId="77777777" w:rsidR="00905306" w:rsidRPr="00DB0799" w:rsidRDefault="00905306" w:rsidP="00BC5B73">
    <w:pPr>
      <w:pStyle w:val="Fuzeile"/>
      <w:rPr>
        <w:lang w:val="de-DE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006D" w14:textId="77777777" w:rsidR="00905306" w:rsidRDefault="00905306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BE4FA1" wp14:editId="6701C574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600390503" name="Group 3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1504129454" name="Shape 361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5143850" name="Shape 3618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5499D94" id="Group 3354" o:spid="_x0000_s1026" style="position:absolute;margin-left:70.1pt;margin-top:760.8pt;width:455.5pt;height:.5pt;z-index:251671552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">
              <v:shape id="Shape 3617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18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proofErr w:type="spellStart"/>
    <w:r>
      <w:rPr>
        <w:sz w:val="18"/>
      </w:rPr>
      <w:t>SürümSRS</w:t>
    </w:r>
    <w:proofErr w:type="spellEnd"/>
    <w:r>
      <w:rPr>
        <w:sz w:val="18"/>
      </w:rPr>
      <w:t xml:space="preserve"> Certification GmbH, 37083 Göttingen, HRB 205083 2017-08-15info@srs-certification.com</w:t>
    </w:r>
    <w:r>
      <w:rPr>
        <w:sz w:val="18"/>
      </w:rPr>
      <w:tab/>
    </w: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FE9E" w14:textId="77777777" w:rsidR="006F5EC7" w:rsidRDefault="006F5EC7">
      <w:pPr>
        <w:spacing w:line="240" w:lineRule="auto"/>
      </w:pPr>
      <w:r>
        <w:separator/>
      </w:r>
    </w:p>
  </w:footnote>
  <w:footnote w:type="continuationSeparator" w:id="0">
    <w:p w14:paraId="515A6EC6" w14:textId="77777777" w:rsidR="006F5EC7" w:rsidRDefault="006F5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EBCB" w14:textId="77777777" w:rsidR="00EF5AF3" w:rsidRDefault="00EF5AF3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07D13C13" wp14:editId="27C6B6DA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0" name="Group 3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11" name="Shape 361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3614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704C039" id="Group 3409" o:spid="_x0000_s1026" style="position:absolute;margin-left:69.35pt;margin-top:91.2pt;width:456.25pt;height:.5pt;z-index:251661312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">
              <v:shape id="Shape 3613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14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2096" behindDoc="0" locked="0" layoutInCell="1" allowOverlap="0" wp14:anchorId="20736386" wp14:editId="317E4938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769496544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>.1 OPD-</w:t>
    </w:r>
    <w:proofErr w:type="spellStart"/>
    <w:r>
      <w:rPr>
        <w:sz w:val="18"/>
      </w:rPr>
      <w:t>Bitkileri</w:t>
    </w:r>
    <w:proofErr w:type="spellEnd"/>
    <w:r>
      <w:rPr>
        <w:sz w:val="18"/>
      </w:rPr>
      <w:t xml:space="preserve"> </w:t>
    </w:r>
    <w:r>
      <w:rPr>
        <w:sz w:val="18"/>
      </w:rPr>
      <w:tab/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2365"/>
      <w:gridCol w:w="4418"/>
      <w:gridCol w:w="1555"/>
      <w:gridCol w:w="674"/>
    </w:tblGrid>
    <w:tr w:rsidR="00EF5AF3" w:rsidRPr="00A36E6B" w14:paraId="676471C5" w14:textId="77777777" w:rsidTr="00A9343B">
      <w:trPr>
        <w:trHeight w:val="340"/>
      </w:trPr>
      <w:tc>
        <w:tcPr>
          <w:tcW w:w="1312" w:type="pct"/>
          <w:vAlign w:val="bottom"/>
        </w:tcPr>
        <w:p w14:paraId="20AFB4CA" w14:textId="77777777" w:rsidR="00EF5AF3" w:rsidRPr="00A36E6B" w:rsidRDefault="00EF5AF3" w:rsidP="00A36E6B">
          <w:pPr>
            <w:pStyle w:val="Fuzeile"/>
            <w:spacing w:after="20"/>
            <w:rPr>
              <w:sz w:val="18"/>
              <w:szCs w:val="18"/>
            </w:rPr>
          </w:pPr>
          <w:r w:rsidRPr="00190F1A">
            <w:rPr>
              <w:noProof/>
              <w:lang w:val="en-US" w:eastAsia="zh-CN"/>
            </w:rPr>
            <w:drawing>
              <wp:inline distT="0" distB="0" distL="0" distR="0" wp14:anchorId="5C891120" wp14:editId="15F79BE2">
                <wp:extent cx="1224000" cy="237600"/>
                <wp:effectExtent l="0" t="0" r="0" b="0"/>
                <wp:docPr id="1716430240" name="Graf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pct"/>
          <w:vAlign w:val="bottom"/>
        </w:tcPr>
        <w:p w14:paraId="08E2508E" w14:textId="7E0A881C" w:rsidR="00EF5AF3" w:rsidRPr="00FE5395" w:rsidRDefault="00806461" w:rsidP="00414508">
          <w:pPr>
            <w:pStyle w:val="Fuzeile"/>
            <w:spacing w:after="20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R</w:t>
          </w:r>
          <w:r w:rsidR="00D76F83">
            <w:rPr>
              <w:sz w:val="18"/>
              <w:szCs w:val="18"/>
              <w:lang w:val="en-US"/>
            </w:rPr>
            <w:t xml:space="preserve">equest </w:t>
          </w:r>
          <w:r w:rsidR="00A75496">
            <w:rPr>
              <w:sz w:val="18"/>
              <w:szCs w:val="18"/>
              <w:lang w:val="en-US"/>
            </w:rPr>
            <w:t xml:space="preserve">for </w:t>
          </w:r>
          <w:r w:rsidR="00C16C1D">
            <w:rPr>
              <w:sz w:val="18"/>
              <w:szCs w:val="18"/>
              <w:lang w:val="en-US"/>
            </w:rPr>
            <w:t xml:space="preserve">Recognition </w:t>
          </w:r>
          <w:r w:rsidR="00A75496">
            <w:rPr>
              <w:sz w:val="18"/>
              <w:szCs w:val="18"/>
              <w:lang w:val="en-US"/>
            </w:rPr>
            <w:t xml:space="preserve">of </w:t>
          </w:r>
          <w:r w:rsidR="004339B9">
            <w:rPr>
              <w:sz w:val="18"/>
              <w:szCs w:val="18"/>
              <w:lang w:val="en-US"/>
            </w:rPr>
            <w:t>L</w:t>
          </w:r>
          <w:r w:rsidR="00E71456">
            <w:rPr>
              <w:sz w:val="18"/>
              <w:szCs w:val="18"/>
              <w:lang w:val="en-US"/>
            </w:rPr>
            <w:t xml:space="preserve">and </w:t>
          </w:r>
          <w:r w:rsidR="004339B9">
            <w:rPr>
              <w:sz w:val="18"/>
              <w:szCs w:val="18"/>
              <w:lang w:val="en-US"/>
            </w:rPr>
            <w:t>M</w:t>
          </w:r>
          <w:r w:rsidR="00E71456">
            <w:rPr>
              <w:sz w:val="18"/>
              <w:szCs w:val="18"/>
              <w:lang w:val="en-US"/>
            </w:rPr>
            <w:t>anagement</w:t>
          </w:r>
        </w:p>
      </w:tc>
      <w:tc>
        <w:tcPr>
          <w:tcW w:w="863" w:type="pct"/>
          <w:vAlign w:val="bottom"/>
        </w:tcPr>
        <w:p w14:paraId="6D390357" w14:textId="77777777" w:rsidR="00EF5AF3" w:rsidRPr="00A36E6B" w:rsidRDefault="00EF5AF3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t>ORG-F</w:t>
          </w:r>
          <w:r w:rsidR="004339B9">
            <w:rPr>
              <w:sz w:val="18"/>
              <w:szCs w:val="18"/>
            </w:rPr>
            <w:t>1.4</w:t>
          </w:r>
        </w:p>
      </w:tc>
      <w:tc>
        <w:tcPr>
          <w:tcW w:w="374" w:type="pct"/>
          <w:vAlign w:val="bottom"/>
        </w:tcPr>
        <w:p w14:paraId="3F4223CE" w14:textId="77777777" w:rsidR="00EF5AF3" w:rsidRPr="00A36E6B" w:rsidRDefault="00EF5AF3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PAGE </w:instrText>
          </w:r>
          <w:r w:rsidRPr="00A36E6B">
            <w:rPr>
              <w:sz w:val="18"/>
              <w:szCs w:val="18"/>
            </w:rPr>
            <w:fldChar w:fldCharType="separate"/>
          </w:r>
          <w:r w:rsidR="00F62B98"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  <w:r w:rsidRPr="00A36E6B">
            <w:rPr>
              <w:sz w:val="18"/>
              <w:szCs w:val="18"/>
            </w:rPr>
            <w:t>/</w:t>
          </w: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NUMPAGES  </w:instrText>
          </w:r>
          <w:r w:rsidRPr="00A36E6B">
            <w:rPr>
              <w:sz w:val="18"/>
              <w:szCs w:val="18"/>
            </w:rPr>
            <w:fldChar w:fldCharType="separate"/>
          </w:r>
          <w:r w:rsidR="00F62B98"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</w:p>
      </w:tc>
    </w:tr>
  </w:tbl>
  <w:p w14:paraId="136D8DE7" w14:textId="77777777" w:rsidR="00EF5AF3" w:rsidRPr="00BC5B73" w:rsidRDefault="00EF5AF3" w:rsidP="00BC5B7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17334" w14:textId="77777777" w:rsidR="00EF5AF3" w:rsidRDefault="00EF5AF3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FD6AC69" wp14:editId="0D619267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4" name="Group 3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5" name="Shape 360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3606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42C26D9F" id="Group 3337" o:spid="_x0000_s1026" style="position:absolute;margin-left:69.35pt;margin-top:91.2pt;width:456.25pt;height:.5pt;z-index:251669504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">
              <v:shape id="Shape 3605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06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4144" behindDoc="0" locked="0" layoutInCell="1" allowOverlap="0" wp14:anchorId="6F8CECA3" wp14:editId="496F2E56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747807888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>.1 OPD-</w:t>
    </w:r>
    <w:proofErr w:type="spellStart"/>
    <w:r>
      <w:rPr>
        <w:sz w:val="18"/>
      </w:rPr>
      <w:t>Bitkileri</w:t>
    </w:r>
    <w:proofErr w:type="spellEnd"/>
    <w:r>
      <w:rPr>
        <w:sz w:val="18"/>
      </w:rPr>
      <w:t xml:space="preserve"> </w:t>
    </w:r>
    <w:r>
      <w:rPr>
        <w:sz w:val="18"/>
      </w:rPr>
      <w:tab/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3A2D8" w14:textId="77777777" w:rsidR="00905306" w:rsidRDefault="00905306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26E0D74" wp14:editId="4306E94A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979355478" name="Group 3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899586260" name="Shape 361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42995" name="Shape 3614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7B6EBE0" id="Group 3409" o:spid="_x0000_s1026" style="position:absolute;margin-left:69.35pt;margin-top:91.2pt;width:456.25pt;height:.5pt;z-index:251672576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">
              <v:shape id="Shape 3613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14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61312" behindDoc="0" locked="0" layoutInCell="1" allowOverlap="0" wp14:anchorId="7B30A707" wp14:editId="1484AE02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2073260082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>.1 OPD-</w:t>
    </w:r>
    <w:proofErr w:type="spellStart"/>
    <w:r>
      <w:rPr>
        <w:sz w:val="18"/>
      </w:rPr>
      <w:t>Bitkileri</w:t>
    </w:r>
    <w:proofErr w:type="spellEnd"/>
    <w:r>
      <w:rPr>
        <w:sz w:val="18"/>
      </w:rPr>
      <w:t xml:space="preserve"> </w:t>
    </w:r>
    <w:r>
      <w:rPr>
        <w:sz w:val="18"/>
      </w:rPr>
      <w:tab/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2365"/>
      <w:gridCol w:w="4418"/>
      <w:gridCol w:w="1555"/>
      <w:gridCol w:w="674"/>
    </w:tblGrid>
    <w:tr w:rsidR="00905306" w:rsidRPr="00A36E6B" w14:paraId="660A1CBC" w14:textId="77777777" w:rsidTr="00A9343B">
      <w:trPr>
        <w:trHeight w:val="340"/>
      </w:trPr>
      <w:tc>
        <w:tcPr>
          <w:tcW w:w="1312" w:type="pct"/>
          <w:vAlign w:val="bottom"/>
        </w:tcPr>
        <w:p w14:paraId="71D57189" w14:textId="77777777" w:rsidR="00905306" w:rsidRPr="00A36E6B" w:rsidRDefault="00905306" w:rsidP="00A36E6B">
          <w:pPr>
            <w:pStyle w:val="Fuzeile"/>
            <w:spacing w:after="20"/>
            <w:rPr>
              <w:sz w:val="18"/>
              <w:szCs w:val="18"/>
            </w:rPr>
          </w:pPr>
          <w:r w:rsidRPr="00190F1A">
            <w:rPr>
              <w:noProof/>
              <w:lang w:val="en-US" w:eastAsia="zh-CN"/>
            </w:rPr>
            <w:drawing>
              <wp:inline distT="0" distB="0" distL="0" distR="0" wp14:anchorId="3ED576D3" wp14:editId="1E3C64CE">
                <wp:extent cx="1224000" cy="237600"/>
                <wp:effectExtent l="0" t="0" r="0" b="0"/>
                <wp:docPr id="1928311660" name="Graf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pct"/>
          <w:vAlign w:val="bottom"/>
        </w:tcPr>
        <w:p w14:paraId="33B7CE47" w14:textId="7C8F16F2" w:rsidR="00905306" w:rsidRPr="00FE5395" w:rsidRDefault="00905306" w:rsidP="00B7166A">
          <w:pPr>
            <w:pStyle w:val="Fuzeile"/>
            <w:spacing w:after="20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Request for Recognition of Land Management</w:t>
          </w:r>
        </w:p>
      </w:tc>
      <w:tc>
        <w:tcPr>
          <w:tcW w:w="863" w:type="pct"/>
          <w:vAlign w:val="bottom"/>
        </w:tcPr>
        <w:p w14:paraId="2D714A44" w14:textId="77777777" w:rsidR="00905306" w:rsidRPr="00A36E6B" w:rsidRDefault="00905306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t>ORG-F</w:t>
          </w:r>
          <w:r>
            <w:rPr>
              <w:sz w:val="18"/>
              <w:szCs w:val="18"/>
            </w:rPr>
            <w:t>1.4</w:t>
          </w:r>
        </w:p>
      </w:tc>
      <w:tc>
        <w:tcPr>
          <w:tcW w:w="374" w:type="pct"/>
          <w:vAlign w:val="bottom"/>
        </w:tcPr>
        <w:p w14:paraId="6E3AEFB0" w14:textId="77777777" w:rsidR="00905306" w:rsidRPr="00A36E6B" w:rsidRDefault="00905306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PAGE </w:instrText>
          </w:r>
          <w:r w:rsidRPr="00A36E6B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  <w:r w:rsidRPr="00A36E6B">
            <w:rPr>
              <w:sz w:val="18"/>
              <w:szCs w:val="18"/>
            </w:rPr>
            <w:t>/</w:t>
          </w: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NUMPAGES  </w:instrText>
          </w:r>
          <w:r w:rsidRPr="00A36E6B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</w:p>
      </w:tc>
    </w:tr>
  </w:tbl>
  <w:p w14:paraId="2CFD446B" w14:textId="77777777" w:rsidR="00905306" w:rsidRPr="00BC5B73" w:rsidRDefault="00905306" w:rsidP="00BC5B73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D431" w14:textId="77777777" w:rsidR="00905306" w:rsidRDefault="00905306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FF7B0F7" wp14:editId="7C4CA9C0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046267809" name="Group 3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1955376944" name="Shape 360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71672" name="Shape 3606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00F56EE" id="Group 3337" o:spid="_x0000_s1026" style="position:absolute;margin-left:69.35pt;margin-top:91.2pt;width:456.25pt;height:.5pt;z-index:251672576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">
              <v:shape id="Shape 3605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06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0" wp14:anchorId="24192988" wp14:editId="745B06C4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56412155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>.1 OPD-</w:t>
    </w:r>
    <w:proofErr w:type="spellStart"/>
    <w:r>
      <w:rPr>
        <w:sz w:val="18"/>
      </w:rPr>
      <w:t>Bitkileri</w:t>
    </w:r>
    <w:proofErr w:type="spellEnd"/>
    <w:r>
      <w:rPr>
        <w:sz w:val="18"/>
      </w:rPr>
      <w:t xml:space="preserve"> </w:t>
    </w:r>
    <w:r>
      <w:rPr>
        <w:sz w:val="18"/>
      </w:rPr>
      <w:tab/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068A"/>
    <w:multiLevelType w:val="hybridMultilevel"/>
    <w:tmpl w:val="2084E7CC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2E02FC"/>
    <w:multiLevelType w:val="hybridMultilevel"/>
    <w:tmpl w:val="A9E41F2A"/>
    <w:lvl w:ilvl="0" w:tplc="A5C894DA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91DBC"/>
    <w:multiLevelType w:val="hybridMultilevel"/>
    <w:tmpl w:val="26284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647"/>
    <w:multiLevelType w:val="hybridMultilevel"/>
    <w:tmpl w:val="B4D60562"/>
    <w:lvl w:ilvl="0" w:tplc="EF10CBF0">
      <w:start w:val="3"/>
      <w:numFmt w:val="decimal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2A4E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5835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800D1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76491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BC07A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A199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E9A16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2DE1A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9816BC"/>
    <w:multiLevelType w:val="multilevel"/>
    <w:tmpl w:val="D9A8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14115"/>
    <w:multiLevelType w:val="multilevel"/>
    <w:tmpl w:val="07EE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02024"/>
    <w:multiLevelType w:val="hybridMultilevel"/>
    <w:tmpl w:val="FF7CBBE4"/>
    <w:lvl w:ilvl="0" w:tplc="39000C1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A7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667F55"/>
    <w:multiLevelType w:val="hybridMultilevel"/>
    <w:tmpl w:val="8A905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002CE"/>
    <w:multiLevelType w:val="multilevel"/>
    <w:tmpl w:val="73E0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D223C0"/>
    <w:multiLevelType w:val="multilevel"/>
    <w:tmpl w:val="7ABE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90E80"/>
    <w:multiLevelType w:val="hybridMultilevel"/>
    <w:tmpl w:val="0308B91A"/>
    <w:lvl w:ilvl="0" w:tplc="8DDA7CDE">
      <w:start w:val="3"/>
      <w:numFmt w:val="lowerLetter"/>
      <w:lvlText w:val="(%1)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ADA67DC">
      <w:start w:val="1"/>
      <w:numFmt w:val="lowerLetter"/>
      <w:lvlText w:val="%2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E08AC6">
      <w:start w:val="1"/>
      <w:numFmt w:val="lowerRoman"/>
      <w:lvlText w:val="%3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696C058">
      <w:start w:val="1"/>
      <w:numFmt w:val="decimal"/>
      <w:lvlText w:val="%4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FE2914">
      <w:start w:val="1"/>
      <w:numFmt w:val="lowerLetter"/>
      <w:lvlText w:val="%5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74FD4C">
      <w:start w:val="1"/>
      <w:numFmt w:val="lowerRoman"/>
      <w:lvlText w:val="%6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18A048">
      <w:start w:val="1"/>
      <w:numFmt w:val="decimal"/>
      <w:lvlText w:val="%7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1D8E2A6">
      <w:start w:val="1"/>
      <w:numFmt w:val="lowerLetter"/>
      <w:lvlText w:val="%8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9A6524E">
      <w:start w:val="1"/>
      <w:numFmt w:val="lowerRoman"/>
      <w:lvlText w:val="%9"/>
      <w:lvlJc w:val="left"/>
      <w:pPr>
        <w:ind w:left="6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3576B"/>
    <w:multiLevelType w:val="hybridMultilevel"/>
    <w:tmpl w:val="FE72FD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22DEE"/>
    <w:multiLevelType w:val="hybridMultilevel"/>
    <w:tmpl w:val="AC164CA0"/>
    <w:lvl w:ilvl="0" w:tplc="B4A004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15F52"/>
    <w:multiLevelType w:val="multilevel"/>
    <w:tmpl w:val="6AE67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80A5998"/>
    <w:multiLevelType w:val="hybridMultilevel"/>
    <w:tmpl w:val="A6546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32619"/>
    <w:multiLevelType w:val="multilevel"/>
    <w:tmpl w:val="8E2E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2F60FE"/>
    <w:multiLevelType w:val="multilevel"/>
    <w:tmpl w:val="7088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357A05"/>
    <w:multiLevelType w:val="multilevel"/>
    <w:tmpl w:val="B1CE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63DB5"/>
    <w:multiLevelType w:val="hybridMultilevel"/>
    <w:tmpl w:val="A9E41F2A"/>
    <w:lvl w:ilvl="0" w:tplc="A5C894DA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27241"/>
    <w:multiLevelType w:val="hybridMultilevel"/>
    <w:tmpl w:val="95A20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D50B9"/>
    <w:multiLevelType w:val="hybridMultilevel"/>
    <w:tmpl w:val="3942245E"/>
    <w:lvl w:ilvl="0" w:tplc="ED349268"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1682111"/>
    <w:multiLevelType w:val="multilevel"/>
    <w:tmpl w:val="6AE6739C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AB064A"/>
    <w:multiLevelType w:val="multilevel"/>
    <w:tmpl w:val="FC2CD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EC495E"/>
    <w:multiLevelType w:val="multilevel"/>
    <w:tmpl w:val="A80E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C2251D"/>
    <w:multiLevelType w:val="hybridMultilevel"/>
    <w:tmpl w:val="34B8F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C90"/>
    <w:multiLevelType w:val="multilevel"/>
    <w:tmpl w:val="3A28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560A3F"/>
    <w:multiLevelType w:val="multilevel"/>
    <w:tmpl w:val="9458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600A40"/>
    <w:multiLevelType w:val="multilevel"/>
    <w:tmpl w:val="BE02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31647F"/>
    <w:multiLevelType w:val="multilevel"/>
    <w:tmpl w:val="749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3D0456"/>
    <w:multiLevelType w:val="hybridMultilevel"/>
    <w:tmpl w:val="26B41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F0B"/>
    <w:multiLevelType w:val="hybridMultilevel"/>
    <w:tmpl w:val="272AD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2E4D"/>
    <w:multiLevelType w:val="hybridMultilevel"/>
    <w:tmpl w:val="7D7C8A74"/>
    <w:lvl w:ilvl="0" w:tplc="39000C1A"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6E90DC5"/>
    <w:multiLevelType w:val="multilevel"/>
    <w:tmpl w:val="F56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2570FF"/>
    <w:multiLevelType w:val="hybridMultilevel"/>
    <w:tmpl w:val="90CC8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141C5"/>
    <w:multiLevelType w:val="multilevel"/>
    <w:tmpl w:val="E36C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9738B2"/>
    <w:multiLevelType w:val="hybridMultilevel"/>
    <w:tmpl w:val="CE842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21"/>
  </w:num>
  <w:num w:numId="5">
    <w:abstractNumId w:val="32"/>
  </w:num>
  <w:num w:numId="6">
    <w:abstractNumId w:val="6"/>
  </w:num>
  <w:num w:numId="7">
    <w:abstractNumId w:val="15"/>
  </w:num>
  <w:num w:numId="8">
    <w:abstractNumId w:val="0"/>
  </w:num>
  <w:num w:numId="9">
    <w:abstractNumId w:val="20"/>
  </w:num>
  <w:num w:numId="10">
    <w:abstractNumId w:val="25"/>
  </w:num>
  <w:num w:numId="11">
    <w:abstractNumId w:val="36"/>
  </w:num>
  <w:num w:numId="12">
    <w:abstractNumId w:val="31"/>
  </w:num>
  <w:num w:numId="13">
    <w:abstractNumId w:val="34"/>
  </w:num>
  <w:num w:numId="14">
    <w:abstractNumId w:val="19"/>
  </w:num>
  <w:num w:numId="15">
    <w:abstractNumId w:val="19"/>
  </w:num>
  <w:num w:numId="16">
    <w:abstractNumId w:val="1"/>
  </w:num>
  <w:num w:numId="17">
    <w:abstractNumId w:val="2"/>
  </w:num>
  <w:num w:numId="18">
    <w:abstractNumId w:val="30"/>
  </w:num>
  <w:num w:numId="19">
    <w:abstractNumId w:val="9"/>
  </w:num>
  <w:num w:numId="20">
    <w:abstractNumId w:val="27"/>
  </w:num>
  <w:num w:numId="21">
    <w:abstractNumId w:val="18"/>
  </w:num>
  <w:num w:numId="22">
    <w:abstractNumId w:val="4"/>
  </w:num>
  <w:num w:numId="23">
    <w:abstractNumId w:val="17"/>
  </w:num>
  <w:num w:numId="24">
    <w:abstractNumId w:val="33"/>
  </w:num>
  <w:num w:numId="25">
    <w:abstractNumId w:val="16"/>
  </w:num>
  <w:num w:numId="26">
    <w:abstractNumId w:val="24"/>
  </w:num>
  <w:num w:numId="27">
    <w:abstractNumId w:val="23"/>
  </w:num>
  <w:num w:numId="28">
    <w:abstractNumId w:val="35"/>
  </w:num>
  <w:num w:numId="29">
    <w:abstractNumId w:val="5"/>
  </w:num>
  <w:num w:numId="30">
    <w:abstractNumId w:val="26"/>
  </w:num>
  <w:num w:numId="31">
    <w:abstractNumId w:val="29"/>
  </w:num>
  <w:num w:numId="32">
    <w:abstractNumId w:val="10"/>
  </w:num>
  <w:num w:numId="33">
    <w:abstractNumId w:val="28"/>
  </w:num>
  <w:num w:numId="34">
    <w:abstractNumId w:val="8"/>
  </w:num>
  <w:num w:numId="35">
    <w:abstractNumId w:val="22"/>
  </w:num>
  <w:num w:numId="36">
    <w:abstractNumId w:val="13"/>
  </w:num>
  <w:num w:numId="37">
    <w:abstractNumId w:val="7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68"/>
    <w:rsid w:val="0000018A"/>
    <w:rsid w:val="00001A09"/>
    <w:rsid w:val="0001278D"/>
    <w:rsid w:val="00016B3B"/>
    <w:rsid w:val="000216FE"/>
    <w:rsid w:val="00021774"/>
    <w:rsid w:val="00022E46"/>
    <w:rsid w:val="0002584A"/>
    <w:rsid w:val="000320BC"/>
    <w:rsid w:val="0003346A"/>
    <w:rsid w:val="00034E52"/>
    <w:rsid w:val="00037704"/>
    <w:rsid w:val="00047983"/>
    <w:rsid w:val="000548D5"/>
    <w:rsid w:val="00054900"/>
    <w:rsid w:val="00055101"/>
    <w:rsid w:val="00057ACD"/>
    <w:rsid w:val="00066429"/>
    <w:rsid w:val="00067774"/>
    <w:rsid w:val="00070551"/>
    <w:rsid w:val="00070BB1"/>
    <w:rsid w:val="00073209"/>
    <w:rsid w:val="00080BD9"/>
    <w:rsid w:val="00081595"/>
    <w:rsid w:val="00082236"/>
    <w:rsid w:val="0008238F"/>
    <w:rsid w:val="00083764"/>
    <w:rsid w:val="00084FCF"/>
    <w:rsid w:val="0008541E"/>
    <w:rsid w:val="0008622B"/>
    <w:rsid w:val="00087130"/>
    <w:rsid w:val="000876C9"/>
    <w:rsid w:val="00094F6D"/>
    <w:rsid w:val="000A1000"/>
    <w:rsid w:val="000A5638"/>
    <w:rsid w:val="000A6426"/>
    <w:rsid w:val="000A6FDF"/>
    <w:rsid w:val="000A7533"/>
    <w:rsid w:val="000B26B3"/>
    <w:rsid w:val="000B309C"/>
    <w:rsid w:val="000B3851"/>
    <w:rsid w:val="000B4377"/>
    <w:rsid w:val="000C1F3F"/>
    <w:rsid w:val="000C62D1"/>
    <w:rsid w:val="000D124D"/>
    <w:rsid w:val="000D172A"/>
    <w:rsid w:val="000D52CC"/>
    <w:rsid w:val="000D644F"/>
    <w:rsid w:val="000D663F"/>
    <w:rsid w:val="000E0156"/>
    <w:rsid w:val="000E310E"/>
    <w:rsid w:val="000E3420"/>
    <w:rsid w:val="000E4535"/>
    <w:rsid w:val="000F00BD"/>
    <w:rsid w:val="000F7C95"/>
    <w:rsid w:val="000F7E07"/>
    <w:rsid w:val="001061BC"/>
    <w:rsid w:val="001066C1"/>
    <w:rsid w:val="001109CC"/>
    <w:rsid w:val="0011150A"/>
    <w:rsid w:val="001211D2"/>
    <w:rsid w:val="00121931"/>
    <w:rsid w:val="001239DF"/>
    <w:rsid w:val="00124FBD"/>
    <w:rsid w:val="00126231"/>
    <w:rsid w:val="0012632C"/>
    <w:rsid w:val="00132270"/>
    <w:rsid w:val="001326A4"/>
    <w:rsid w:val="00136507"/>
    <w:rsid w:val="0014049D"/>
    <w:rsid w:val="00145650"/>
    <w:rsid w:val="0014618C"/>
    <w:rsid w:val="00146292"/>
    <w:rsid w:val="00154A6E"/>
    <w:rsid w:val="001551D0"/>
    <w:rsid w:val="0015571C"/>
    <w:rsid w:val="00155D8B"/>
    <w:rsid w:val="00162606"/>
    <w:rsid w:val="00162FF0"/>
    <w:rsid w:val="001638CB"/>
    <w:rsid w:val="00166F33"/>
    <w:rsid w:val="0017070F"/>
    <w:rsid w:val="00174B49"/>
    <w:rsid w:val="00174F2B"/>
    <w:rsid w:val="00176802"/>
    <w:rsid w:val="00177E75"/>
    <w:rsid w:val="0018028B"/>
    <w:rsid w:val="001803BA"/>
    <w:rsid w:val="00180C5A"/>
    <w:rsid w:val="00183A06"/>
    <w:rsid w:val="00187A63"/>
    <w:rsid w:val="001903D1"/>
    <w:rsid w:val="001909EB"/>
    <w:rsid w:val="00193109"/>
    <w:rsid w:val="00193CF2"/>
    <w:rsid w:val="001952F6"/>
    <w:rsid w:val="001956F8"/>
    <w:rsid w:val="00197705"/>
    <w:rsid w:val="001A2D97"/>
    <w:rsid w:val="001A3E11"/>
    <w:rsid w:val="001B158B"/>
    <w:rsid w:val="001B4608"/>
    <w:rsid w:val="001B747C"/>
    <w:rsid w:val="001C03CA"/>
    <w:rsid w:val="001C317B"/>
    <w:rsid w:val="001C33E0"/>
    <w:rsid w:val="001C3868"/>
    <w:rsid w:val="001C387D"/>
    <w:rsid w:val="001C4856"/>
    <w:rsid w:val="001C4E30"/>
    <w:rsid w:val="001C51B0"/>
    <w:rsid w:val="001C7BF0"/>
    <w:rsid w:val="001C7CC0"/>
    <w:rsid w:val="001C7D97"/>
    <w:rsid w:val="001D4815"/>
    <w:rsid w:val="001D6F77"/>
    <w:rsid w:val="001D72E7"/>
    <w:rsid w:val="001E20A7"/>
    <w:rsid w:val="001E2ED3"/>
    <w:rsid w:val="001E3764"/>
    <w:rsid w:val="001F257C"/>
    <w:rsid w:val="001F34C5"/>
    <w:rsid w:val="001F368D"/>
    <w:rsid w:val="001F6461"/>
    <w:rsid w:val="00202467"/>
    <w:rsid w:val="00202C92"/>
    <w:rsid w:val="00203C6B"/>
    <w:rsid w:val="002067C0"/>
    <w:rsid w:val="00207226"/>
    <w:rsid w:val="0020771A"/>
    <w:rsid w:val="00207ACE"/>
    <w:rsid w:val="00214F1F"/>
    <w:rsid w:val="0021586C"/>
    <w:rsid w:val="0021658E"/>
    <w:rsid w:val="0021667D"/>
    <w:rsid w:val="002179F3"/>
    <w:rsid w:val="00221239"/>
    <w:rsid w:val="00225E73"/>
    <w:rsid w:val="002260FB"/>
    <w:rsid w:val="00227F48"/>
    <w:rsid w:val="0023067B"/>
    <w:rsid w:val="00232736"/>
    <w:rsid w:val="00233260"/>
    <w:rsid w:val="00237AD3"/>
    <w:rsid w:val="00240338"/>
    <w:rsid w:val="00240A63"/>
    <w:rsid w:val="0024134A"/>
    <w:rsid w:val="0024356B"/>
    <w:rsid w:val="0024451D"/>
    <w:rsid w:val="00245917"/>
    <w:rsid w:val="00250AC2"/>
    <w:rsid w:val="00256EF6"/>
    <w:rsid w:val="0026392E"/>
    <w:rsid w:val="002641E5"/>
    <w:rsid w:val="00274356"/>
    <w:rsid w:val="00275E24"/>
    <w:rsid w:val="00276183"/>
    <w:rsid w:val="00283784"/>
    <w:rsid w:val="00285442"/>
    <w:rsid w:val="0028640E"/>
    <w:rsid w:val="00286992"/>
    <w:rsid w:val="00287F7C"/>
    <w:rsid w:val="002900B5"/>
    <w:rsid w:val="00291F7C"/>
    <w:rsid w:val="002956BD"/>
    <w:rsid w:val="002A1047"/>
    <w:rsid w:val="002A13B4"/>
    <w:rsid w:val="002A43E4"/>
    <w:rsid w:val="002A4787"/>
    <w:rsid w:val="002A7385"/>
    <w:rsid w:val="002A739C"/>
    <w:rsid w:val="002B0ED9"/>
    <w:rsid w:val="002B25EF"/>
    <w:rsid w:val="002B2B52"/>
    <w:rsid w:val="002B3E54"/>
    <w:rsid w:val="002B54DC"/>
    <w:rsid w:val="002B6374"/>
    <w:rsid w:val="002B69A3"/>
    <w:rsid w:val="002B759A"/>
    <w:rsid w:val="002C12B3"/>
    <w:rsid w:val="002C665A"/>
    <w:rsid w:val="002C7BEF"/>
    <w:rsid w:val="002D64AD"/>
    <w:rsid w:val="002E4D64"/>
    <w:rsid w:val="002E63B2"/>
    <w:rsid w:val="002E753B"/>
    <w:rsid w:val="002E7AB1"/>
    <w:rsid w:val="002F17A2"/>
    <w:rsid w:val="002F2379"/>
    <w:rsid w:val="002F2AA0"/>
    <w:rsid w:val="002F3AD9"/>
    <w:rsid w:val="002F6177"/>
    <w:rsid w:val="00301C87"/>
    <w:rsid w:val="00302543"/>
    <w:rsid w:val="00303888"/>
    <w:rsid w:val="00303B9E"/>
    <w:rsid w:val="00303F8F"/>
    <w:rsid w:val="00304F3E"/>
    <w:rsid w:val="00305EDC"/>
    <w:rsid w:val="003060FA"/>
    <w:rsid w:val="00310235"/>
    <w:rsid w:val="00312DC5"/>
    <w:rsid w:val="00313384"/>
    <w:rsid w:val="00315308"/>
    <w:rsid w:val="003165A4"/>
    <w:rsid w:val="00316EE5"/>
    <w:rsid w:val="003170A0"/>
    <w:rsid w:val="003173F8"/>
    <w:rsid w:val="0032055C"/>
    <w:rsid w:val="00321D51"/>
    <w:rsid w:val="00322877"/>
    <w:rsid w:val="0032467A"/>
    <w:rsid w:val="0032783B"/>
    <w:rsid w:val="00327B79"/>
    <w:rsid w:val="00331F0E"/>
    <w:rsid w:val="00332DEF"/>
    <w:rsid w:val="003334D7"/>
    <w:rsid w:val="00336047"/>
    <w:rsid w:val="00336488"/>
    <w:rsid w:val="00336A55"/>
    <w:rsid w:val="0034074E"/>
    <w:rsid w:val="0034095E"/>
    <w:rsid w:val="0034169B"/>
    <w:rsid w:val="00342920"/>
    <w:rsid w:val="00342B6A"/>
    <w:rsid w:val="00342FFD"/>
    <w:rsid w:val="003433CD"/>
    <w:rsid w:val="00343519"/>
    <w:rsid w:val="0034758F"/>
    <w:rsid w:val="00347779"/>
    <w:rsid w:val="003508A4"/>
    <w:rsid w:val="00350EF7"/>
    <w:rsid w:val="00351B68"/>
    <w:rsid w:val="0035249F"/>
    <w:rsid w:val="00354D06"/>
    <w:rsid w:val="003604AE"/>
    <w:rsid w:val="003613B9"/>
    <w:rsid w:val="00362CEB"/>
    <w:rsid w:val="0036471F"/>
    <w:rsid w:val="003675F9"/>
    <w:rsid w:val="00367A6A"/>
    <w:rsid w:val="003716C8"/>
    <w:rsid w:val="0037192C"/>
    <w:rsid w:val="00375E1C"/>
    <w:rsid w:val="003766D9"/>
    <w:rsid w:val="0037735A"/>
    <w:rsid w:val="00377B14"/>
    <w:rsid w:val="003801D6"/>
    <w:rsid w:val="00385C0E"/>
    <w:rsid w:val="00385CC0"/>
    <w:rsid w:val="00386500"/>
    <w:rsid w:val="0038731C"/>
    <w:rsid w:val="00387704"/>
    <w:rsid w:val="00390019"/>
    <w:rsid w:val="00391D26"/>
    <w:rsid w:val="003954E9"/>
    <w:rsid w:val="003A52C8"/>
    <w:rsid w:val="003B1158"/>
    <w:rsid w:val="003B1428"/>
    <w:rsid w:val="003B63F5"/>
    <w:rsid w:val="003B7CF5"/>
    <w:rsid w:val="003C114B"/>
    <w:rsid w:val="003C29BB"/>
    <w:rsid w:val="003C48D4"/>
    <w:rsid w:val="003C681B"/>
    <w:rsid w:val="003C7C4E"/>
    <w:rsid w:val="003D4F67"/>
    <w:rsid w:val="003D74C2"/>
    <w:rsid w:val="003E115A"/>
    <w:rsid w:val="003E243D"/>
    <w:rsid w:val="003E2449"/>
    <w:rsid w:val="003E2678"/>
    <w:rsid w:val="003E2B89"/>
    <w:rsid w:val="003E2C13"/>
    <w:rsid w:val="003E5F29"/>
    <w:rsid w:val="003F07AA"/>
    <w:rsid w:val="003F1F7F"/>
    <w:rsid w:val="003F4D59"/>
    <w:rsid w:val="003F513B"/>
    <w:rsid w:val="00404EE8"/>
    <w:rsid w:val="00405E91"/>
    <w:rsid w:val="00411523"/>
    <w:rsid w:val="00414508"/>
    <w:rsid w:val="00420D7C"/>
    <w:rsid w:val="004238A4"/>
    <w:rsid w:val="00426DF6"/>
    <w:rsid w:val="00427470"/>
    <w:rsid w:val="00427C4F"/>
    <w:rsid w:val="004319A9"/>
    <w:rsid w:val="00431A30"/>
    <w:rsid w:val="0043226F"/>
    <w:rsid w:val="004339B9"/>
    <w:rsid w:val="00433BD5"/>
    <w:rsid w:val="00435579"/>
    <w:rsid w:val="0043738E"/>
    <w:rsid w:val="00437D71"/>
    <w:rsid w:val="004404A3"/>
    <w:rsid w:val="0044128F"/>
    <w:rsid w:val="00443C17"/>
    <w:rsid w:val="004444E5"/>
    <w:rsid w:val="004515FB"/>
    <w:rsid w:val="0045299C"/>
    <w:rsid w:val="00455C35"/>
    <w:rsid w:val="00457106"/>
    <w:rsid w:val="00461851"/>
    <w:rsid w:val="004629F1"/>
    <w:rsid w:val="00463EFC"/>
    <w:rsid w:val="00464280"/>
    <w:rsid w:val="00467BFA"/>
    <w:rsid w:val="00467DC4"/>
    <w:rsid w:val="00470A47"/>
    <w:rsid w:val="00472F25"/>
    <w:rsid w:val="00473476"/>
    <w:rsid w:val="00474CE6"/>
    <w:rsid w:val="00476CE5"/>
    <w:rsid w:val="00477785"/>
    <w:rsid w:val="00485736"/>
    <w:rsid w:val="00486F29"/>
    <w:rsid w:val="00487206"/>
    <w:rsid w:val="00487CC8"/>
    <w:rsid w:val="00490F12"/>
    <w:rsid w:val="00495791"/>
    <w:rsid w:val="00497CC8"/>
    <w:rsid w:val="00497E20"/>
    <w:rsid w:val="004A0490"/>
    <w:rsid w:val="004A1F30"/>
    <w:rsid w:val="004A2E92"/>
    <w:rsid w:val="004B0702"/>
    <w:rsid w:val="004B14EA"/>
    <w:rsid w:val="004B1794"/>
    <w:rsid w:val="004B1B47"/>
    <w:rsid w:val="004B4CBB"/>
    <w:rsid w:val="004B4D8A"/>
    <w:rsid w:val="004B77A8"/>
    <w:rsid w:val="004C0FD7"/>
    <w:rsid w:val="004C148E"/>
    <w:rsid w:val="004C32B0"/>
    <w:rsid w:val="004C3722"/>
    <w:rsid w:val="004C4112"/>
    <w:rsid w:val="004C789C"/>
    <w:rsid w:val="004D02D8"/>
    <w:rsid w:val="004D02DE"/>
    <w:rsid w:val="004D10BC"/>
    <w:rsid w:val="004D1948"/>
    <w:rsid w:val="004D45B2"/>
    <w:rsid w:val="004D65E6"/>
    <w:rsid w:val="004D74CA"/>
    <w:rsid w:val="004D7BB7"/>
    <w:rsid w:val="004E0310"/>
    <w:rsid w:val="004E22ED"/>
    <w:rsid w:val="004E3D01"/>
    <w:rsid w:val="004E4798"/>
    <w:rsid w:val="004E5255"/>
    <w:rsid w:val="004E5AB5"/>
    <w:rsid w:val="004E690F"/>
    <w:rsid w:val="004F0DD0"/>
    <w:rsid w:val="004F30CB"/>
    <w:rsid w:val="004F371B"/>
    <w:rsid w:val="004F3B1B"/>
    <w:rsid w:val="004F6428"/>
    <w:rsid w:val="004F674C"/>
    <w:rsid w:val="00500B9C"/>
    <w:rsid w:val="00501C31"/>
    <w:rsid w:val="005039AC"/>
    <w:rsid w:val="00504230"/>
    <w:rsid w:val="00504BAD"/>
    <w:rsid w:val="00504BBF"/>
    <w:rsid w:val="0050528D"/>
    <w:rsid w:val="00507177"/>
    <w:rsid w:val="00507C15"/>
    <w:rsid w:val="00511230"/>
    <w:rsid w:val="00512D43"/>
    <w:rsid w:val="00513796"/>
    <w:rsid w:val="005213EE"/>
    <w:rsid w:val="005217FE"/>
    <w:rsid w:val="00521B9E"/>
    <w:rsid w:val="00524B4B"/>
    <w:rsid w:val="005253F2"/>
    <w:rsid w:val="00525F1F"/>
    <w:rsid w:val="005309F8"/>
    <w:rsid w:val="005362A3"/>
    <w:rsid w:val="0053769A"/>
    <w:rsid w:val="00541683"/>
    <w:rsid w:val="005426EC"/>
    <w:rsid w:val="00544368"/>
    <w:rsid w:val="00544848"/>
    <w:rsid w:val="005451D9"/>
    <w:rsid w:val="00545F43"/>
    <w:rsid w:val="00546E54"/>
    <w:rsid w:val="00547D0A"/>
    <w:rsid w:val="005502BC"/>
    <w:rsid w:val="00551429"/>
    <w:rsid w:val="00551E34"/>
    <w:rsid w:val="00553664"/>
    <w:rsid w:val="005542C9"/>
    <w:rsid w:val="00554654"/>
    <w:rsid w:val="00554845"/>
    <w:rsid w:val="00555402"/>
    <w:rsid w:val="00555EB8"/>
    <w:rsid w:val="005562CC"/>
    <w:rsid w:val="00566189"/>
    <w:rsid w:val="0057009B"/>
    <w:rsid w:val="0057083A"/>
    <w:rsid w:val="00571416"/>
    <w:rsid w:val="00577CE9"/>
    <w:rsid w:val="00581F03"/>
    <w:rsid w:val="00582322"/>
    <w:rsid w:val="0058272F"/>
    <w:rsid w:val="0058397D"/>
    <w:rsid w:val="005843FB"/>
    <w:rsid w:val="00584B98"/>
    <w:rsid w:val="00585B26"/>
    <w:rsid w:val="00587EC8"/>
    <w:rsid w:val="005906F3"/>
    <w:rsid w:val="00590BD2"/>
    <w:rsid w:val="005A2E55"/>
    <w:rsid w:val="005A4884"/>
    <w:rsid w:val="005B00BF"/>
    <w:rsid w:val="005B07DE"/>
    <w:rsid w:val="005B3774"/>
    <w:rsid w:val="005B4C94"/>
    <w:rsid w:val="005B780B"/>
    <w:rsid w:val="005B79D8"/>
    <w:rsid w:val="005C00B6"/>
    <w:rsid w:val="005C0DA5"/>
    <w:rsid w:val="005C20A2"/>
    <w:rsid w:val="005C3DA4"/>
    <w:rsid w:val="005C48DF"/>
    <w:rsid w:val="005C4A8C"/>
    <w:rsid w:val="005C6730"/>
    <w:rsid w:val="005C6C9F"/>
    <w:rsid w:val="005C7548"/>
    <w:rsid w:val="005D04C7"/>
    <w:rsid w:val="005D3030"/>
    <w:rsid w:val="005D419F"/>
    <w:rsid w:val="005E0573"/>
    <w:rsid w:val="005E2C76"/>
    <w:rsid w:val="005E510E"/>
    <w:rsid w:val="005E5E4A"/>
    <w:rsid w:val="005E64CE"/>
    <w:rsid w:val="005E7D43"/>
    <w:rsid w:val="005F31C4"/>
    <w:rsid w:val="006042A8"/>
    <w:rsid w:val="006061B4"/>
    <w:rsid w:val="00606F8F"/>
    <w:rsid w:val="00607064"/>
    <w:rsid w:val="00607447"/>
    <w:rsid w:val="0061274E"/>
    <w:rsid w:val="00612979"/>
    <w:rsid w:val="00615AE7"/>
    <w:rsid w:val="006167FE"/>
    <w:rsid w:val="00625726"/>
    <w:rsid w:val="00625DFE"/>
    <w:rsid w:val="00627218"/>
    <w:rsid w:val="006310D7"/>
    <w:rsid w:val="00633517"/>
    <w:rsid w:val="006342CA"/>
    <w:rsid w:val="00634396"/>
    <w:rsid w:val="006372F8"/>
    <w:rsid w:val="0064050D"/>
    <w:rsid w:val="00640E65"/>
    <w:rsid w:val="00642358"/>
    <w:rsid w:val="006457B8"/>
    <w:rsid w:val="00645AC2"/>
    <w:rsid w:val="00647A0F"/>
    <w:rsid w:val="00647E8B"/>
    <w:rsid w:val="006502C6"/>
    <w:rsid w:val="00653C06"/>
    <w:rsid w:val="00657746"/>
    <w:rsid w:val="0066560C"/>
    <w:rsid w:val="006705E7"/>
    <w:rsid w:val="00670A46"/>
    <w:rsid w:val="00671E49"/>
    <w:rsid w:val="00672E01"/>
    <w:rsid w:val="00675857"/>
    <w:rsid w:val="00680E8E"/>
    <w:rsid w:val="00685530"/>
    <w:rsid w:val="00687893"/>
    <w:rsid w:val="0069208C"/>
    <w:rsid w:val="0069215C"/>
    <w:rsid w:val="0069331F"/>
    <w:rsid w:val="0069526C"/>
    <w:rsid w:val="0069618E"/>
    <w:rsid w:val="006A0587"/>
    <w:rsid w:val="006A1BF6"/>
    <w:rsid w:val="006A2706"/>
    <w:rsid w:val="006A773D"/>
    <w:rsid w:val="006B09F2"/>
    <w:rsid w:val="006B2FB3"/>
    <w:rsid w:val="006B3A54"/>
    <w:rsid w:val="006B5237"/>
    <w:rsid w:val="006B64FE"/>
    <w:rsid w:val="006C17D3"/>
    <w:rsid w:val="006C44ED"/>
    <w:rsid w:val="006C5028"/>
    <w:rsid w:val="006C5297"/>
    <w:rsid w:val="006C7C9D"/>
    <w:rsid w:val="006D1608"/>
    <w:rsid w:val="006D1812"/>
    <w:rsid w:val="006D19B9"/>
    <w:rsid w:val="006D1D1B"/>
    <w:rsid w:val="006D2044"/>
    <w:rsid w:val="006D2953"/>
    <w:rsid w:val="006D3C85"/>
    <w:rsid w:val="006D62F1"/>
    <w:rsid w:val="006D75EA"/>
    <w:rsid w:val="006E087B"/>
    <w:rsid w:val="006E0B08"/>
    <w:rsid w:val="006E12ED"/>
    <w:rsid w:val="006E2EB2"/>
    <w:rsid w:val="006E76B9"/>
    <w:rsid w:val="006E7A97"/>
    <w:rsid w:val="006F5832"/>
    <w:rsid w:val="006F5EC7"/>
    <w:rsid w:val="006F701C"/>
    <w:rsid w:val="00701F46"/>
    <w:rsid w:val="00702744"/>
    <w:rsid w:val="00702CB5"/>
    <w:rsid w:val="00704B9D"/>
    <w:rsid w:val="00704DBE"/>
    <w:rsid w:val="00705E91"/>
    <w:rsid w:val="00706836"/>
    <w:rsid w:val="00707968"/>
    <w:rsid w:val="007103BE"/>
    <w:rsid w:val="00710589"/>
    <w:rsid w:val="007113BB"/>
    <w:rsid w:val="00713067"/>
    <w:rsid w:val="0071342D"/>
    <w:rsid w:val="0071423E"/>
    <w:rsid w:val="0071446C"/>
    <w:rsid w:val="00716FF0"/>
    <w:rsid w:val="007247AC"/>
    <w:rsid w:val="00724CE0"/>
    <w:rsid w:val="00727AE4"/>
    <w:rsid w:val="00727E02"/>
    <w:rsid w:val="0073200A"/>
    <w:rsid w:val="00732B97"/>
    <w:rsid w:val="00733BA7"/>
    <w:rsid w:val="00735738"/>
    <w:rsid w:val="0073742D"/>
    <w:rsid w:val="0073782B"/>
    <w:rsid w:val="00741D8E"/>
    <w:rsid w:val="00743D3F"/>
    <w:rsid w:val="00752120"/>
    <w:rsid w:val="007544B8"/>
    <w:rsid w:val="00763D5A"/>
    <w:rsid w:val="00766A3F"/>
    <w:rsid w:val="00770FD9"/>
    <w:rsid w:val="00772E3E"/>
    <w:rsid w:val="00774255"/>
    <w:rsid w:val="00776EA5"/>
    <w:rsid w:val="00777894"/>
    <w:rsid w:val="007831E8"/>
    <w:rsid w:val="00783818"/>
    <w:rsid w:val="00785358"/>
    <w:rsid w:val="00785359"/>
    <w:rsid w:val="00787C16"/>
    <w:rsid w:val="00790F64"/>
    <w:rsid w:val="00792BC9"/>
    <w:rsid w:val="00793314"/>
    <w:rsid w:val="00794E9A"/>
    <w:rsid w:val="0079546D"/>
    <w:rsid w:val="007A34FD"/>
    <w:rsid w:val="007A5DE7"/>
    <w:rsid w:val="007B2C68"/>
    <w:rsid w:val="007B3A3D"/>
    <w:rsid w:val="007B60AD"/>
    <w:rsid w:val="007C22E3"/>
    <w:rsid w:val="007C3B3E"/>
    <w:rsid w:val="007C47ED"/>
    <w:rsid w:val="007C6201"/>
    <w:rsid w:val="007D1634"/>
    <w:rsid w:val="007D2635"/>
    <w:rsid w:val="007D33A2"/>
    <w:rsid w:val="007D371B"/>
    <w:rsid w:val="007D52B2"/>
    <w:rsid w:val="007D66A9"/>
    <w:rsid w:val="007D7A84"/>
    <w:rsid w:val="007E049E"/>
    <w:rsid w:val="007E1222"/>
    <w:rsid w:val="007E2DEC"/>
    <w:rsid w:val="007F1104"/>
    <w:rsid w:val="007F2973"/>
    <w:rsid w:val="007F64CF"/>
    <w:rsid w:val="0080053E"/>
    <w:rsid w:val="00803D8B"/>
    <w:rsid w:val="00803F43"/>
    <w:rsid w:val="008056B3"/>
    <w:rsid w:val="00806461"/>
    <w:rsid w:val="00811277"/>
    <w:rsid w:val="00811C70"/>
    <w:rsid w:val="00815756"/>
    <w:rsid w:val="00821054"/>
    <w:rsid w:val="008226DB"/>
    <w:rsid w:val="008228D4"/>
    <w:rsid w:val="00822B29"/>
    <w:rsid w:val="00823B7A"/>
    <w:rsid w:val="008245F7"/>
    <w:rsid w:val="00824A8D"/>
    <w:rsid w:val="00825732"/>
    <w:rsid w:val="00827253"/>
    <w:rsid w:val="0082737B"/>
    <w:rsid w:val="00830213"/>
    <w:rsid w:val="00831902"/>
    <w:rsid w:val="008367B7"/>
    <w:rsid w:val="008372BD"/>
    <w:rsid w:val="008407FB"/>
    <w:rsid w:val="008421A0"/>
    <w:rsid w:val="0084285B"/>
    <w:rsid w:val="0084491B"/>
    <w:rsid w:val="008464DC"/>
    <w:rsid w:val="008503AD"/>
    <w:rsid w:val="00850C1B"/>
    <w:rsid w:val="008522BF"/>
    <w:rsid w:val="00853D9D"/>
    <w:rsid w:val="008554D6"/>
    <w:rsid w:val="008574C3"/>
    <w:rsid w:val="0086045B"/>
    <w:rsid w:val="0086327B"/>
    <w:rsid w:val="00865265"/>
    <w:rsid w:val="008658AD"/>
    <w:rsid w:val="008664BB"/>
    <w:rsid w:val="00867FB6"/>
    <w:rsid w:val="00870B69"/>
    <w:rsid w:val="00875EDE"/>
    <w:rsid w:val="008769A8"/>
    <w:rsid w:val="0087753A"/>
    <w:rsid w:val="00877F75"/>
    <w:rsid w:val="00882BFA"/>
    <w:rsid w:val="008830F6"/>
    <w:rsid w:val="00891782"/>
    <w:rsid w:val="00891921"/>
    <w:rsid w:val="0089208E"/>
    <w:rsid w:val="00892892"/>
    <w:rsid w:val="008935F6"/>
    <w:rsid w:val="00897B88"/>
    <w:rsid w:val="008A03FE"/>
    <w:rsid w:val="008A1874"/>
    <w:rsid w:val="008A495B"/>
    <w:rsid w:val="008A742C"/>
    <w:rsid w:val="008B4373"/>
    <w:rsid w:val="008B4A5F"/>
    <w:rsid w:val="008B6960"/>
    <w:rsid w:val="008C3CB5"/>
    <w:rsid w:val="008C6D43"/>
    <w:rsid w:val="008D1241"/>
    <w:rsid w:val="008D4125"/>
    <w:rsid w:val="008D4FF6"/>
    <w:rsid w:val="008E4015"/>
    <w:rsid w:val="008E4CC7"/>
    <w:rsid w:val="008E5D50"/>
    <w:rsid w:val="008F0AD9"/>
    <w:rsid w:val="008F25A5"/>
    <w:rsid w:val="008F42D2"/>
    <w:rsid w:val="008F5B66"/>
    <w:rsid w:val="008F6123"/>
    <w:rsid w:val="008F662D"/>
    <w:rsid w:val="00900759"/>
    <w:rsid w:val="00900C75"/>
    <w:rsid w:val="00903FCB"/>
    <w:rsid w:val="00905306"/>
    <w:rsid w:val="00913556"/>
    <w:rsid w:val="009147C2"/>
    <w:rsid w:val="00915880"/>
    <w:rsid w:val="00917F99"/>
    <w:rsid w:val="00920B70"/>
    <w:rsid w:val="00921E46"/>
    <w:rsid w:val="009228C1"/>
    <w:rsid w:val="00924156"/>
    <w:rsid w:val="009254F8"/>
    <w:rsid w:val="009266D4"/>
    <w:rsid w:val="00930038"/>
    <w:rsid w:val="0093357D"/>
    <w:rsid w:val="009347DE"/>
    <w:rsid w:val="00936641"/>
    <w:rsid w:val="0094326C"/>
    <w:rsid w:val="00945C4D"/>
    <w:rsid w:val="00946763"/>
    <w:rsid w:val="0094797F"/>
    <w:rsid w:val="0096020E"/>
    <w:rsid w:val="009628F8"/>
    <w:rsid w:val="00966B40"/>
    <w:rsid w:val="00972A3C"/>
    <w:rsid w:val="00974150"/>
    <w:rsid w:val="0098322D"/>
    <w:rsid w:val="00987605"/>
    <w:rsid w:val="00987DAA"/>
    <w:rsid w:val="0099514E"/>
    <w:rsid w:val="00997265"/>
    <w:rsid w:val="009A06E6"/>
    <w:rsid w:val="009A2BE2"/>
    <w:rsid w:val="009A5C4D"/>
    <w:rsid w:val="009B127B"/>
    <w:rsid w:val="009C087C"/>
    <w:rsid w:val="009C1EFE"/>
    <w:rsid w:val="009C3BF2"/>
    <w:rsid w:val="009C432F"/>
    <w:rsid w:val="009C4742"/>
    <w:rsid w:val="009C693F"/>
    <w:rsid w:val="009C7941"/>
    <w:rsid w:val="009D15DE"/>
    <w:rsid w:val="009D30B1"/>
    <w:rsid w:val="009D3B8F"/>
    <w:rsid w:val="009D6B34"/>
    <w:rsid w:val="009D72A4"/>
    <w:rsid w:val="009E2BC4"/>
    <w:rsid w:val="009E48CB"/>
    <w:rsid w:val="009E5D75"/>
    <w:rsid w:val="009F4413"/>
    <w:rsid w:val="009F5FEB"/>
    <w:rsid w:val="00A004FD"/>
    <w:rsid w:val="00A01C2D"/>
    <w:rsid w:val="00A1074A"/>
    <w:rsid w:val="00A114B4"/>
    <w:rsid w:val="00A11BBB"/>
    <w:rsid w:val="00A13C91"/>
    <w:rsid w:val="00A14474"/>
    <w:rsid w:val="00A14FEA"/>
    <w:rsid w:val="00A15CD2"/>
    <w:rsid w:val="00A16F6C"/>
    <w:rsid w:val="00A17B0E"/>
    <w:rsid w:val="00A21964"/>
    <w:rsid w:val="00A22C2D"/>
    <w:rsid w:val="00A23203"/>
    <w:rsid w:val="00A249DB"/>
    <w:rsid w:val="00A24DE6"/>
    <w:rsid w:val="00A25E04"/>
    <w:rsid w:val="00A3034F"/>
    <w:rsid w:val="00A305C0"/>
    <w:rsid w:val="00A3444D"/>
    <w:rsid w:val="00A36E6B"/>
    <w:rsid w:val="00A36E8A"/>
    <w:rsid w:val="00A37098"/>
    <w:rsid w:val="00A41587"/>
    <w:rsid w:val="00A44168"/>
    <w:rsid w:val="00A53142"/>
    <w:rsid w:val="00A5349C"/>
    <w:rsid w:val="00A54CA7"/>
    <w:rsid w:val="00A571BD"/>
    <w:rsid w:val="00A60526"/>
    <w:rsid w:val="00A60E26"/>
    <w:rsid w:val="00A7213F"/>
    <w:rsid w:val="00A72EA1"/>
    <w:rsid w:val="00A75496"/>
    <w:rsid w:val="00A810E8"/>
    <w:rsid w:val="00A81AC2"/>
    <w:rsid w:val="00A8390F"/>
    <w:rsid w:val="00A879FE"/>
    <w:rsid w:val="00A9042F"/>
    <w:rsid w:val="00A9091A"/>
    <w:rsid w:val="00A90D57"/>
    <w:rsid w:val="00A9343B"/>
    <w:rsid w:val="00A93736"/>
    <w:rsid w:val="00A96BD9"/>
    <w:rsid w:val="00A96CB2"/>
    <w:rsid w:val="00A96E46"/>
    <w:rsid w:val="00AA2487"/>
    <w:rsid w:val="00AA2836"/>
    <w:rsid w:val="00AA391E"/>
    <w:rsid w:val="00AA49E8"/>
    <w:rsid w:val="00AA7959"/>
    <w:rsid w:val="00AB3922"/>
    <w:rsid w:val="00AB4C42"/>
    <w:rsid w:val="00AB660F"/>
    <w:rsid w:val="00AC0E69"/>
    <w:rsid w:val="00AC355C"/>
    <w:rsid w:val="00AC401E"/>
    <w:rsid w:val="00AC742C"/>
    <w:rsid w:val="00AD17F6"/>
    <w:rsid w:val="00AD63DB"/>
    <w:rsid w:val="00AE67E1"/>
    <w:rsid w:val="00AE6DE1"/>
    <w:rsid w:val="00AF2038"/>
    <w:rsid w:val="00AF44D4"/>
    <w:rsid w:val="00AF7018"/>
    <w:rsid w:val="00B02DA6"/>
    <w:rsid w:val="00B06DFE"/>
    <w:rsid w:val="00B1039B"/>
    <w:rsid w:val="00B10D0E"/>
    <w:rsid w:val="00B1139A"/>
    <w:rsid w:val="00B11B28"/>
    <w:rsid w:val="00B210F6"/>
    <w:rsid w:val="00B271BA"/>
    <w:rsid w:val="00B309B2"/>
    <w:rsid w:val="00B32185"/>
    <w:rsid w:val="00B370C3"/>
    <w:rsid w:val="00B37530"/>
    <w:rsid w:val="00B37AA3"/>
    <w:rsid w:val="00B405E9"/>
    <w:rsid w:val="00B42F9C"/>
    <w:rsid w:val="00B43F5F"/>
    <w:rsid w:val="00B47C39"/>
    <w:rsid w:val="00B47CEA"/>
    <w:rsid w:val="00B50999"/>
    <w:rsid w:val="00B521FE"/>
    <w:rsid w:val="00B524C1"/>
    <w:rsid w:val="00B52AD0"/>
    <w:rsid w:val="00B54125"/>
    <w:rsid w:val="00B5671F"/>
    <w:rsid w:val="00B56A4F"/>
    <w:rsid w:val="00B57FAA"/>
    <w:rsid w:val="00B602D7"/>
    <w:rsid w:val="00B61FB8"/>
    <w:rsid w:val="00B6389B"/>
    <w:rsid w:val="00B65637"/>
    <w:rsid w:val="00B6734A"/>
    <w:rsid w:val="00B7166A"/>
    <w:rsid w:val="00B7215A"/>
    <w:rsid w:val="00B72FAE"/>
    <w:rsid w:val="00B7795D"/>
    <w:rsid w:val="00B834BB"/>
    <w:rsid w:val="00B8625F"/>
    <w:rsid w:val="00B87575"/>
    <w:rsid w:val="00B901BF"/>
    <w:rsid w:val="00B90971"/>
    <w:rsid w:val="00B90BBD"/>
    <w:rsid w:val="00B94CEA"/>
    <w:rsid w:val="00B95433"/>
    <w:rsid w:val="00B95908"/>
    <w:rsid w:val="00BA00D2"/>
    <w:rsid w:val="00BA157C"/>
    <w:rsid w:val="00BA195A"/>
    <w:rsid w:val="00BA3C34"/>
    <w:rsid w:val="00BA43B6"/>
    <w:rsid w:val="00BA6AFA"/>
    <w:rsid w:val="00BA6CA7"/>
    <w:rsid w:val="00BB09C5"/>
    <w:rsid w:val="00BB13B0"/>
    <w:rsid w:val="00BB2CDA"/>
    <w:rsid w:val="00BB4342"/>
    <w:rsid w:val="00BB69BE"/>
    <w:rsid w:val="00BB6BC0"/>
    <w:rsid w:val="00BC04B8"/>
    <w:rsid w:val="00BC25CF"/>
    <w:rsid w:val="00BC2AE1"/>
    <w:rsid w:val="00BC5160"/>
    <w:rsid w:val="00BC5B73"/>
    <w:rsid w:val="00BC6ADF"/>
    <w:rsid w:val="00BC7E75"/>
    <w:rsid w:val="00BD2F60"/>
    <w:rsid w:val="00BD56D9"/>
    <w:rsid w:val="00BD5761"/>
    <w:rsid w:val="00BD6235"/>
    <w:rsid w:val="00BD66EA"/>
    <w:rsid w:val="00BE24EC"/>
    <w:rsid w:val="00BE278C"/>
    <w:rsid w:val="00BE3987"/>
    <w:rsid w:val="00BE6F99"/>
    <w:rsid w:val="00BF0CBE"/>
    <w:rsid w:val="00BF122F"/>
    <w:rsid w:val="00BF1DCA"/>
    <w:rsid w:val="00BF4F67"/>
    <w:rsid w:val="00BF58AC"/>
    <w:rsid w:val="00C006E9"/>
    <w:rsid w:val="00C00904"/>
    <w:rsid w:val="00C00A71"/>
    <w:rsid w:val="00C0307B"/>
    <w:rsid w:val="00C036C8"/>
    <w:rsid w:val="00C075BE"/>
    <w:rsid w:val="00C1048B"/>
    <w:rsid w:val="00C10D1B"/>
    <w:rsid w:val="00C11075"/>
    <w:rsid w:val="00C144A0"/>
    <w:rsid w:val="00C16C1D"/>
    <w:rsid w:val="00C17845"/>
    <w:rsid w:val="00C17A18"/>
    <w:rsid w:val="00C200D5"/>
    <w:rsid w:val="00C21518"/>
    <w:rsid w:val="00C229CC"/>
    <w:rsid w:val="00C22B92"/>
    <w:rsid w:val="00C2384A"/>
    <w:rsid w:val="00C23AE5"/>
    <w:rsid w:val="00C26B05"/>
    <w:rsid w:val="00C300FE"/>
    <w:rsid w:val="00C30F31"/>
    <w:rsid w:val="00C33DD7"/>
    <w:rsid w:val="00C3559A"/>
    <w:rsid w:val="00C37938"/>
    <w:rsid w:val="00C410C9"/>
    <w:rsid w:val="00C412A5"/>
    <w:rsid w:val="00C41549"/>
    <w:rsid w:val="00C41605"/>
    <w:rsid w:val="00C42BC0"/>
    <w:rsid w:val="00C43D6A"/>
    <w:rsid w:val="00C4509D"/>
    <w:rsid w:val="00C45BC2"/>
    <w:rsid w:val="00C516F2"/>
    <w:rsid w:val="00C51A32"/>
    <w:rsid w:val="00C5507D"/>
    <w:rsid w:val="00C5755F"/>
    <w:rsid w:val="00C621DF"/>
    <w:rsid w:val="00C623CB"/>
    <w:rsid w:val="00C7104A"/>
    <w:rsid w:val="00C7158E"/>
    <w:rsid w:val="00C729CB"/>
    <w:rsid w:val="00C74927"/>
    <w:rsid w:val="00C75ECA"/>
    <w:rsid w:val="00C76546"/>
    <w:rsid w:val="00C82D9B"/>
    <w:rsid w:val="00C87D01"/>
    <w:rsid w:val="00C92016"/>
    <w:rsid w:val="00C92AE2"/>
    <w:rsid w:val="00C93695"/>
    <w:rsid w:val="00CA3F49"/>
    <w:rsid w:val="00CA45E8"/>
    <w:rsid w:val="00CA56D4"/>
    <w:rsid w:val="00CA6C5D"/>
    <w:rsid w:val="00CA762E"/>
    <w:rsid w:val="00CA7F18"/>
    <w:rsid w:val="00CB3B9C"/>
    <w:rsid w:val="00CB58DD"/>
    <w:rsid w:val="00CB5CC9"/>
    <w:rsid w:val="00CB6D30"/>
    <w:rsid w:val="00CB7DE8"/>
    <w:rsid w:val="00CC5BF9"/>
    <w:rsid w:val="00CC6CAB"/>
    <w:rsid w:val="00CC7F02"/>
    <w:rsid w:val="00CD414D"/>
    <w:rsid w:val="00CE4E02"/>
    <w:rsid w:val="00CE7805"/>
    <w:rsid w:val="00CF1F9D"/>
    <w:rsid w:val="00CF3455"/>
    <w:rsid w:val="00CF39DA"/>
    <w:rsid w:val="00CF5C17"/>
    <w:rsid w:val="00CF604F"/>
    <w:rsid w:val="00D00472"/>
    <w:rsid w:val="00D01213"/>
    <w:rsid w:val="00D01C61"/>
    <w:rsid w:val="00D05F97"/>
    <w:rsid w:val="00D07A1D"/>
    <w:rsid w:val="00D10216"/>
    <w:rsid w:val="00D1277C"/>
    <w:rsid w:val="00D12BA4"/>
    <w:rsid w:val="00D13FA4"/>
    <w:rsid w:val="00D14F45"/>
    <w:rsid w:val="00D1536F"/>
    <w:rsid w:val="00D16893"/>
    <w:rsid w:val="00D1702E"/>
    <w:rsid w:val="00D22B4F"/>
    <w:rsid w:val="00D3074D"/>
    <w:rsid w:val="00D31683"/>
    <w:rsid w:val="00D34257"/>
    <w:rsid w:val="00D35B02"/>
    <w:rsid w:val="00D37CFA"/>
    <w:rsid w:val="00D4064F"/>
    <w:rsid w:val="00D43D10"/>
    <w:rsid w:val="00D44393"/>
    <w:rsid w:val="00D44A8A"/>
    <w:rsid w:val="00D45B44"/>
    <w:rsid w:val="00D461CA"/>
    <w:rsid w:val="00D5020E"/>
    <w:rsid w:val="00D5364F"/>
    <w:rsid w:val="00D53AEE"/>
    <w:rsid w:val="00D53D8E"/>
    <w:rsid w:val="00D56FCB"/>
    <w:rsid w:val="00D577D6"/>
    <w:rsid w:val="00D57A5E"/>
    <w:rsid w:val="00D60149"/>
    <w:rsid w:val="00D61994"/>
    <w:rsid w:val="00D62892"/>
    <w:rsid w:val="00D66263"/>
    <w:rsid w:val="00D6685E"/>
    <w:rsid w:val="00D67D0E"/>
    <w:rsid w:val="00D760A2"/>
    <w:rsid w:val="00D76F83"/>
    <w:rsid w:val="00D77A1A"/>
    <w:rsid w:val="00D8073D"/>
    <w:rsid w:val="00D815DB"/>
    <w:rsid w:val="00D83707"/>
    <w:rsid w:val="00D86E89"/>
    <w:rsid w:val="00D9184B"/>
    <w:rsid w:val="00D92022"/>
    <w:rsid w:val="00D942C0"/>
    <w:rsid w:val="00D96413"/>
    <w:rsid w:val="00D97BA1"/>
    <w:rsid w:val="00DA1C07"/>
    <w:rsid w:val="00DA1E41"/>
    <w:rsid w:val="00DA2CC2"/>
    <w:rsid w:val="00DA31F0"/>
    <w:rsid w:val="00DA4E95"/>
    <w:rsid w:val="00DB0799"/>
    <w:rsid w:val="00DB2AD1"/>
    <w:rsid w:val="00DB3524"/>
    <w:rsid w:val="00DB506E"/>
    <w:rsid w:val="00DB5AFF"/>
    <w:rsid w:val="00DB5B0C"/>
    <w:rsid w:val="00DC1E71"/>
    <w:rsid w:val="00DC36A6"/>
    <w:rsid w:val="00DC4320"/>
    <w:rsid w:val="00DC4F63"/>
    <w:rsid w:val="00DC4FAD"/>
    <w:rsid w:val="00DC5832"/>
    <w:rsid w:val="00DC6C7F"/>
    <w:rsid w:val="00DC6CB6"/>
    <w:rsid w:val="00DD4DF0"/>
    <w:rsid w:val="00DD4F56"/>
    <w:rsid w:val="00DD6F1E"/>
    <w:rsid w:val="00DE0183"/>
    <w:rsid w:val="00DE6961"/>
    <w:rsid w:val="00DF0658"/>
    <w:rsid w:val="00DF13BE"/>
    <w:rsid w:val="00DF1FB7"/>
    <w:rsid w:val="00DF2D3A"/>
    <w:rsid w:val="00DF34C4"/>
    <w:rsid w:val="00DF4964"/>
    <w:rsid w:val="00DF5173"/>
    <w:rsid w:val="00E014C1"/>
    <w:rsid w:val="00E06720"/>
    <w:rsid w:val="00E07180"/>
    <w:rsid w:val="00E206DD"/>
    <w:rsid w:val="00E207FD"/>
    <w:rsid w:val="00E25CE8"/>
    <w:rsid w:val="00E35E5E"/>
    <w:rsid w:val="00E44A6A"/>
    <w:rsid w:val="00E45E15"/>
    <w:rsid w:val="00E507A4"/>
    <w:rsid w:val="00E55589"/>
    <w:rsid w:val="00E60415"/>
    <w:rsid w:val="00E61AF4"/>
    <w:rsid w:val="00E63B87"/>
    <w:rsid w:val="00E67BF5"/>
    <w:rsid w:val="00E70CB3"/>
    <w:rsid w:val="00E71456"/>
    <w:rsid w:val="00E87300"/>
    <w:rsid w:val="00E9042E"/>
    <w:rsid w:val="00E90444"/>
    <w:rsid w:val="00E96F95"/>
    <w:rsid w:val="00EA1650"/>
    <w:rsid w:val="00EA3059"/>
    <w:rsid w:val="00EA465B"/>
    <w:rsid w:val="00EA4B60"/>
    <w:rsid w:val="00EA7832"/>
    <w:rsid w:val="00EB2340"/>
    <w:rsid w:val="00EB585A"/>
    <w:rsid w:val="00EB60CD"/>
    <w:rsid w:val="00EB696D"/>
    <w:rsid w:val="00EC1582"/>
    <w:rsid w:val="00EC36E6"/>
    <w:rsid w:val="00EC5580"/>
    <w:rsid w:val="00EC7253"/>
    <w:rsid w:val="00EC7FBF"/>
    <w:rsid w:val="00ED6A96"/>
    <w:rsid w:val="00ED7C52"/>
    <w:rsid w:val="00EE1F6C"/>
    <w:rsid w:val="00EE2237"/>
    <w:rsid w:val="00EE2BCA"/>
    <w:rsid w:val="00EE3000"/>
    <w:rsid w:val="00EE64ED"/>
    <w:rsid w:val="00EE6778"/>
    <w:rsid w:val="00EF337D"/>
    <w:rsid w:val="00EF5AF3"/>
    <w:rsid w:val="00EF7B1B"/>
    <w:rsid w:val="00EF7E65"/>
    <w:rsid w:val="00F01DF5"/>
    <w:rsid w:val="00F048DE"/>
    <w:rsid w:val="00F108B3"/>
    <w:rsid w:val="00F12A1B"/>
    <w:rsid w:val="00F15735"/>
    <w:rsid w:val="00F167C1"/>
    <w:rsid w:val="00F2103A"/>
    <w:rsid w:val="00F21326"/>
    <w:rsid w:val="00F25321"/>
    <w:rsid w:val="00F256C0"/>
    <w:rsid w:val="00F27DA5"/>
    <w:rsid w:val="00F305E3"/>
    <w:rsid w:val="00F347A5"/>
    <w:rsid w:val="00F35BD6"/>
    <w:rsid w:val="00F37D2C"/>
    <w:rsid w:val="00F40000"/>
    <w:rsid w:val="00F40068"/>
    <w:rsid w:val="00F4065F"/>
    <w:rsid w:val="00F4480D"/>
    <w:rsid w:val="00F45E82"/>
    <w:rsid w:val="00F56E46"/>
    <w:rsid w:val="00F57D23"/>
    <w:rsid w:val="00F61410"/>
    <w:rsid w:val="00F62B98"/>
    <w:rsid w:val="00F63BC0"/>
    <w:rsid w:val="00F64DD7"/>
    <w:rsid w:val="00F803E7"/>
    <w:rsid w:val="00F821D8"/>
    <w:rsid w:val="00F836B9"/>
    <w:rsid w:val="00F840F4"/>
    <w:rsid w:val="00F85856"/>
    <w:rsid w:val="00F86BCA"/>
    <w:rsid w:val="00F915E8"/>
    <w:rsid w:val="00F92A82"/>
    <w:rsid w:val="00F9344E"/>
    <w:rsid w:val="00F9639A"/>
    <w:rsid w:val="00F969E6"/>
    <w:rsid w:val="00F96D96"/>
    <w:rsid w:val="00FA0CD7"/>
    <w:rsid w:val="00FA2BFA"/>
    <w:rsid w:val="00FB64CE"/>
    <w:rsid w:val="00FB7CF8"/>
    <w:rsid w:val="00FC1D85"/>
    <w:rsid w:val="00FC3196"/>
    <w:rsid w:val="00FC4CE9"/>
    <w:rsid w:val="00FC63AC"/>
    <w:rsid w:val="00FC70A0"/>
    <w:rsid w:val="00FD034C"/>
    <w:rsid w:val="00FD0CD0"/>
    <w:rsid w:val="00FD1ABC"/>
    <w:rsid w:val="00FD1D43"/>
    <w:rsid w:val="00FD33D5"/>
    <w:rsid w:val="00FD371E"/>
    <w:rsid w:val="00FD6D63"/>
    <w:rsid w:val="00FD715A"/>
    <w:rsid w:val="00FD76BA"/>
    <w:rsid w:val="00FE0963"/>
    <w:rsid w:val="00FE3FB9"/>
    <w:rsid w:val="00FE5395"/>
    <w:rsid w:val="00FE6329"/>
    <w:rsid w:val="00FE7913"/>
    <w:rsid w:val="00FF0571"/>
    <w:rsid w:val="00FF4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514092"/>
  <w15:docId w15:val="{48F33BCC-1F12-4BDB-88DD-B7521268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429"/>
    <w:pPr>
      <w:spacing w:after="0" w:line="268" w:lineRule="auto"/>
      <w:ind w:left="10" w:hanging="10"/>
    </w:pPr>
    <w:rPr>
      <w:rFonts w:ascii="Arial" w:eastAsia="SimHei" w:hAnsi="Arial" w:cs="Arial"/>
      <w:color w:val="000000"/>
      <w:sz w:val="21"/>
      <w:lang w:val="en-GB"/>
    </w:rPr>
  </w:style>
  <w:style w:type="paragraph" w:styleId="berschrift1">
    <w:name w:val="heading 1"/>
    <w:next w:val="Standard"/>
    <w:link w:val="berschrift1Zchn"/>
    <w:uiPriority w:val="9"/>
    <w:unhideWhenUsed/>
    <w:qFormat/>
    <w:rsid w:val="004D1948"/>
    <w:pPr>
      <w:keepNext/>
      <w:keepLines/>
      <w:spacing w:after="3"/>
      <w:ind w:left="10" w:hanging="10"/>
      <w:outlineLvl w:val="0"/>
    </w:pPr>
    <w:rPr>
      <w:rFonts w:ascii="Arial" w:eastAsia="Arial" w:hAnsi="Arial" w:cs="Arial"/>
      <w:b/>
      <w:color w:val="000000"/>
      <w:sz w:val="23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69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D1948"/>
    <w:rPr>
      <w:rFonts w:ascii="Arial" w:eastAsia="Arial" w:hAnsi="Arial" w:cs="Arial"/>
      <w:b/>
      <w:color w:val="000000"/>
      <w:sz w:val="23"/>
    </w:rPr>
  </w:style>
  <w:style w:type="table" w:customStyle="1" w:styleId="TableGrid">
    <w:name w:val="TableGrid"/>
    <w:rsid w:val="004D194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12632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BC5B7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BC5B73"/>
    <w:rPr>
      <w:rFonts w:ascii="Arial" w:eastAsia="Arial" w:hAnsi="Arial" w:cs="Arial"/>
      <w:color w:val="000000"/>
      <w:sz w:val="21"/>
    </w:rPr>
  </w:style>
  <w:style w:type="table" w:styleId="Tabellenraster">
    <w:name w:val="Table Grid"/>
    <w:basedOn w:val="NormaleTabelle"/>
    <w:uiPriority w:val="59"/>
    <w:qFormat/>
    <w:rsid w:val="00BC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BC5B7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B73"/>
    <w:rPr>
      <w:rFonts w:ascii="Arial" w:eastAsia="Arial" w:hAnsi="Arial" w:cs="Arial"/>
      <w:color w:val="000000"/>
      <w:sz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1A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1AF4"/>
    <w:rPr>
      <w:rFonts w:ascii="Segoe UI" w:eastAsia="Arial" w:hAnsi="Segoe UI" w:cs="Segoe UI"/>
      <w:color w:val="000000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7A1D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D07A1D"/>
    <w:pPr>
      <w:spacing w:after="100"/>
      <w:ind w:left="0"/>
    </w:pPr>
  </w:style>
  <w:style w:type="character" w:styleId="Hyperlink">
    <w:name w:val="Hyperlink"/>
    <w:basedOn w:val="Absatz-Standardschriftart"/>
    <w:uiPriority w:val="99"/>
    <w:unhideWhenUsed/>
    <w:rsid w:val="00D07A1D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2B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92BC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92BC9"/>
    <w:rPr>
      <w:rFonts w:ascii="Arial" w:eastAsia="SimHei" w:hAnsi="Arial" w:cs="Arial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2B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2BC9"/>
    <w:rPr>
      <w:rFonts w:ascii="Arial" w:eastAsia="SimHei" w:hAnsi="Arial" w:cs="Arial"/>
      <w:b/>
      <w:bCs/>
      <w:color w:val="000000"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4000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40000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1DF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57106"/>
    <w:pPr>
      <w:spacing w:after="0" w:line="240" w:lineRule="auto"/>
    </w:pPr>
    <w:rPr>
      <w:rFonts w:ascii="Arial" w:eastAsia="SimHei" w:hAnsi="Arial" w:cs="Arial"/>
      <w:color w:val="000000"/>
      <w:sz w:val="21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69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Grid1">
    <w:name w:val="Table Grid1"/>
    <w:basedOn w:val="NormaleTabelle"/>
    <w:next w:val="Tabellenraster"/>
    <w:uiPriority w:val="59"/>
    <w:qFormat/>
    <w:rsid w:val="00B61FB8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05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rscert-global.com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info@srscert-global.com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ela\AppData\Local\Temp\ORG-F3.1%20OPD-Crops&#20316;&#29289;%202018-09-05z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6DEC8-D703-4188-BB83-E3ACE7C4B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ORG-F3.1 OPD-Crops作物 2018-09-05z</Template>
  <TotalTime>0</TotalTime>
  <Pages>12</Pages>
  <Words>3938</Words>
  <Characters>24813</Characters>
  <Application>Microsoft Office Word</Application>
  <DocSecurity>0</DocSecurity>
  <Lines>206</Lines>
  <Paragraphs>57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Melapie</dc:creator>
  <cp:keywords/>
  <cp:lastModifiedBy>Tanja Schmidt</cp:lastModifiedBy>
  <cp:revision>10</cp:revision>
  <cp:lastPrinted>2025-04-22T10:07:00Z</cp:lastPrinted>
  <dcterms:created xsi:type="dcterms:W3CDTF">2026-09-30T12:50:00Z</dcterms:created>
  <dcterms:modified xsi:type="dcterms:W3CDTF">2026-10-02T12:43:00Z</dcterms:modified>
</cp:coreProperties>
</file>